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3D223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Kristýna Kuklová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3D223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Zátěžové situace během studia u studentů sociálních oborů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3D223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Michaela Lukešová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21256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:rsidR="006847E2" w:rsidRPr="00C50B27" w:rsidRDefault="003D223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3D223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Prezenční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7325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7325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0F1EA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C3589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B64E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B64E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C475F6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152E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0F1EA2" w:rsidRPr="00C50B27" w:rsidRDefault="000F1EA2" w:rsidP="00362AB0">
            <w:pPr>
              <w:rPr>
                <w:b/>
                <w:sz w:val="22"/>
                <w:szCs w:val="22"/>
              </w:rPr>
            </w:pPr>
          </w:p>
          <w:p w:rsidR="00B411DB" w:rsidRPr="000F1EA2" w:rsidRDefault="000F1EA2" w:rsidP="000F1EA2">
            <w:pPr>
              <w:pStyle w:val="Odstavecseseznamem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Autorka si z</w:t>
            </w:r>
            <w:r w:rsidR="00E3192F">
              <w:rPr>
                <w:sz w:val="22"/>
                <w:szCs w:val="22"/>
              </w:rPr>
              <w:t>volila zajímavé a aktuální téma.</w:t>
            </w:r>
          </w:p>
          <w:p w:rsidR="003A5AF4" w:rsidRPr="000F1EA2" w:rsidRDefault="000F1EA2" w:rsidP="00CA30CC">
            <w:pPr>
              <w:pStyle w:val="Odstavecseseznamem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0F1EA2">
              <w:rPr>
                <w:sz w:val="22"/>
                <w:szCs w:val="22"/>
              </w:rPr>
              <w:t>V teoretických východiscích spatřuji nedostatky v analýze a syntéze problému</w:t>
            </w:r>
            <w:r>
              <w:rPr>
                <w:sz w:val="22"/>
                <w:szCs w:val="22"/>
              </w:rPr>
              <w:t xml:space="preserve"> a</w:t>
            </w:r>
            <w:r w:rsidRPr="000F1EA2">
              <w:rPr>
                <w:sz w:val="22"/>
                <w:szCs w:val="22"/>
              </w:rPr>
              <w:t xml:space="preserve"> v práci </w:t>
            </w:r>
            <w:r w:rsidR="003A5AF4" w:rsidRPr="000F1EA2">
              <w:rPr>
                <w:sz w:val="22"/>
                <w:szCs w:val="22"/>
              </w:rPr>
              <w:t>s odbornými zdroji (dlouhé pasáže ocitované pouze z jednoho zdroje)</w:t>
            </w:r>
            <w:r w:rsidR="00E3192F">
              <w:rPr>
                <w:sz w:val="22"/>
                <w:szCs w:val="22"/>
              </w:rPr>
              <w:t>.</w:t>
            </w:r>
          </w:p>
          <w:p w:rsidR="00B411DB" w:rsidRPr="004A5D18" w:rsidRDefault="00086643" w:rsidP="004A5D18">
            <w:pPr>
              <w:pStyle w:val="Odstavecseseznamem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4A5D18">
              <w:rPr>
                <w:sz w:val="22"/>
                <w:szCs w:val="22"/>
              </w:rPr>
              <w:t xml:space="preserve">Metodologie </w:t>
            </w:r>
            <w:r w:rsidR="008D10C4" w:rsidRPr="004A5D18">
              <w:rPr>
                <w:sz w:val="22"/>
                <w:szCs w:val="22"/>
              </w:rPr>
              <w:t>výzkumnéh</w:t>
            </w:r>
            <w:r w:rsidRPr="004A5D18">
              <w:rPr>
                <w:sz w:val="22"/>
                <w:szCs w:val="22"/>
              </w:rPr>
              <w:t xml:space="preserve">o šetření není precizně vymezena (např. </w:t>
            </w:r>
            <w:r w:rsidR="008D10C4" w:rsidRPr="004A5D18">
              <w:rPr>
                <w:sz w:val="22"/>
                <w:szCs w:val="22"/>
              </w:rPr>
              <w:t>vý</w:t>
            </w:r>
            <w:r w:rsidRPr="004A5D18">
              <w:rPr>
                <w:sz w:val="22"/>
                <w:szCs w:val="22"/>
              </w:rPr>
              <w:t>zkumný problém, výzkumný soubor)</w:t>
            </w:r>
            <w:r w:rsidR="00E3192F">
              <w:rPr>
                <w:sz w:val="22"/>
                <w:szCs w:val="22"/>
              </w:rPr>
              <w:t>.</w:t>
            </w:r>
          </w:p>
          <w:p w:rsidR="00B411DB" w:rsidRDefault="00690D07" w:rsidP="004A5D18">
            <w:pPr>
              <w:pStyle w:val="Odstavecseseznamem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Nesoulad mezi výzkumnými cíli a o</w:t>
            </w:r>
            <w:r w:rsidR="004A5D18">
              <w:rPr>
                <w:sz w:val="22"/>
                <w:szCs w:val="22"/>
              </w:rPr>
              <w:t>tázkami pro rozhovor (O</w:t>
            </w:r>
            <w:r>
              <w:rPr>
                <w:sz w:val="22"/>
                <w:szCs w:val="22"/>
              </w:rPr>
              <w:t>tázky rozhovoru map</w:t>
            </w:r>
            <w:r w:rsidR="004A5D18">
              <w:rPr>
                <w:sz w:val="22"/>
                <w:szCs w:val="22"/>
              </w:rPr>
              <w:t>ují</w:t>
            </w:r>
            <w:r>
              <w:rPr>
                <w:sz w:val="22"/>
                <w:szCs w:val="22"/>
              </w:rPr>
              <w:t xml:space="preserve">, jak se zátěžová situace ze života před studiem na VŠ promítá do samotného </w:t>
            </w:r>
            <w:r w:rsidR="004A5D18">
              <w:rPr>
                <w:sz w:val="22"/>
                <w:szCs w:val="22"/>
              </w:rPr>
              <w:t xml:space="preserve">studia. Výzkumným cílem  je zjistit, jaká je zkušenost s výskytem </w:t>
            </w:r>
            <w:r w:rsidR="000F1EA2">
              <w:rPr>
                <w:sz w:val="22"/>
                <w:szCs w:val="22"/>
              </w:rPr>
              <w:t>zátěžové situace během studia)</w:t>
            </w:r>
            <w:r w:rsidR="00E3192F">
              <w:rPr>
                <w:sz w:val="22"/>
                <w:szCs w:val="22"/>
              </w:rPr>
              <w:t xml:space="preserve">. </w:t>
            </w:r>
          </w:p>
          <w:p w:rsidR="004A5D18" w:rsidRDefault="004A5D18" w:rsidP="004A5D18">
            <w:pPr>
              <w:pStyle w:val="Odstavecseseznamem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interpretační části (kapitola 4) studentka používá příliš citací z rozhovorů a interpretační rovina je upozaděna.</w:t>
            </w:r>
          </w:p>
          <w:p w:rsidR="00B411DB" w:rsidRPr="000F1EA2" w:rsidRDefault="003A5AF4" w:rsidP="00C048E4">
            <w:pPr>
              <w:pStyle w:val="Odstavecseseznamem"/>
              <w:numPr>
                <w:ilvl w:val="0"/>
                <w:numId w:val="4"/>
              </w:numPr>
              <w:rPr>
                <w:sz w:val="22"/>
                <w:szCs w:val="22"/>
              </w:rPr>
            </w:pPr>
            <w:r w:rsidRPr="000F1EA2">
              <w:rPr>
                <w:sz w:val="22"/>
                <w:szCs w:val="22"/>
              </w:rPr>
              <w:t>Finální fáze</w:t>
            </w:r>
            <w:r w:rsidR="004A5D18" w:rsidRPr="000F1EA2">
              <w:rPr>
                <w:sz w:val="22"/>
                <w:szCs w:val="22"/>
              </w:rPr>
              <w:t xml:space="preserve"> analýzy dat</w:t>
            </w:r>
            <w:r w:rsidR="000F1EA2" w:rsidRPr="000F1EA2">
              <w:rPr>
                <w:sz w:val="22"/>
                <w:szCs w:val="22"/>
              </w:rPr>
              <w:t xml:space="preserve"> (kapitola 4.5 Hledání souvislostí napříč respondenty)</w:t>
            </w:r>
            <w:r w:rsidR="004A5D18" w:rsidRPr="000F1EA2">
              <w:rPr>
                <w:sz w:val="22"/>
                <w:szCs w:val="22"/>
              </w:rPr>
              <w:t xml:space="preserve"> by měla </w:t>
            </w:r>
            <w:r w:rsidRPr="000F1EA2">
              <w:rPr>
                <w:sz w:val="22"/>
                <w:szCs w:val="22"/>
              </w:rPr>
              <w:t xml:space="preserve">být </w:t>
            </w:r>
            <w:r w:rsidR="000F1EA2" w:rsidRPr="000F1EA2">
              <w:rPr>
                <w:sz w:val="22"/>
                <w:szCs w:val="22"/>
              </w:rPr>
              <w:t xml:space="preserve">více </w:t>
            </w:r>
            <w:r w:rsidRPr="000F1EA2">
              <w:rPr>
                <w:sz w:val="22"/>
                <w:szCs w:val="22"/>
              </w:rPr>
              <w:t>zaměřena na prezentaci</w:t>
            </w:r>
            <w:r w:rsidR="004A5D18" w:rsidRPr="000F1EA2">
              <w:rPr>
                <w:sz w:val="22"/>
                <w:szCs w:val="22"/>
              </w:rPr>
              <w:t xml:space="preserve"> společn</w:t>
            </w:r>
            <w:r w:rsidRPr="000F1EA2">
              <w:rPr>
                <w:sz w:val="22"/>
                <w:szCs w:val="22"/>
              </w:rPr>
              <w:t>ých vzorců</w:t>
            </w:r>
            <w:r w:rsidR="000F1EA2">
              <w:rPr>
                <w:sz w:val="22"/>
                <w:szCs w:val="22"/>
              </w:rPr>
              <w:t xml:space="preserve"> napříč případy</w:t>
            </w:r>
            <w:r w:rsidR="00E3192F">
              <w:rPr>
                <w:sz w:val="22"/>
                <w:szCs w:val="22"/>
              </w:rPr>
              <w:t xml:space="preserve">. </w:t>
            </w:r>
            <w:bookmarkStart w:id="0" w:name="_GoBack"/>
            <w:bookmarkEnd w:id="0"/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F1326B" w:rsidRPr="00C50B27" w:rsidRDefault="0008664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Bakalářskou práci doporučuji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0F1EA2" w:rsidRDefault="00E3192F" w:rsidP="00362AB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Jak jste </w:t>
            </w:r>
            <w:r w:rsidR="00086643" w:rsidRPr="003E4E6F">
              <w:rPr>
                <w:sz w:val="22"/>
                <w:szCs w:val="22"/>
              </w:rPr>
              <w:t>operacionalizovala pojem „zátěžová situace</w:t>
            </w:r>
            <w:r w:rsidR="003E4E6F">
              <w:rPr>
                <w:sz w:val="22"/>
                <w:szCs w:val="22"/>
              </w:rPr>
              <w:t xml:space="preserve"> během studia</w:t>
            </w:r>
            <w:r w:rsidR="00086643" w:rsidRPr="003E4E6F">
              <w:rPr>
                <w:sz w:val="22"/>
                <w:szCs w:val="22"/>
              </w:rPr>
              <w:t>“</w:t>
            </w:r>
            <w:r w:rsidR="000F1EA2">
              <w:rPr>
                <w:sz w:val="22"/>
                <w:szCs w:val="22"/>
              </w:rPr>
              <w:t xml:space="preserve">? </w:t>
            </w:r>
            <w:r w:rsidR="00086643" w:rsidRPr="003E4E6F">
              <w:rPr>
                <w:sz w:val="22"/>
                <w:szCs w:val="22"/>
              </w:rPr>
              <w:t xml:space="preserve"> </w:t>
            </w:r>
          </w:p>
          <w:p w:rsidR="00B411DB" w:rsidRPr="003A5AF4" w:rsidRDefault="008D10C4" w:rsidP="00362AB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3E4E6F">
              <w:rPr>
                <w:sz w:val="22"/>
                <w:szCs w:val="22"/>
              </w:rPr>
              <w:t xml:space="preserve">Jakým způsobem docházelo k výběru respondentů?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086643">
              <w:rPr>
                <w:sz w:val="22"/>
                <w:szCs w:val="22"/>
              </w:rPr>
              <w:t xml:space="preserve"> </w:t>
            </w:r>
            <w:proofErr w:type="gramStart"/>
            <w:r w:rsidR="00086643">
              <w:rPr>
                <w:sz w:val="22"/>
                <w:szCs w:val="22"/>
              </w:rPr>
              <w:t>29.4.2024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086643">
              <w:rPr>
                <w:sz w:val="22"/>
                <w:szCs w:val="22"/>
              </w:rPr>
              <w:t xml:space="preserve"> Lukešová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7738" w:rsidRDefault="00DD7738">
      <w:r>
        <w:separator/>
      </w:r>
    </w:p>
  </w:endnote>
  <w:endnote w:type="continuationSeparator" w:id="0">
    <w:p w:rsidR="00DD7738" w:rsidRDefault="00DD7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7738" w:rsidRDefault="00DD7738">
      <w:r>
        <w:separator/>
      </w:r>
    </w:p>
  </w:footnote>
  <w:footnote w:type="continuationSeparator" w:id="0">
    <w:p w:rsidR="00DD7738" w:rsidRDefault="00DD7738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B1DB5"/>
    <w:multiLevelType w:val="hybridMultilevel"/>
    <w:tmpl w:val="FF6C573A"/>
    <w:lvl w:ilvl="0" w:tplc="2EFE223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25EC6"/>
    <w:multiLevelType w:val="hybridMultilevel"/>
    <w:tmpl w:val="A448F23A"/>
    <w:lvl w:ilvl="0" w:tplc="96B6400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1C4DCE"/>
    <w:multiLevelType w:val="hybridMultilevel"/>
    <w:tmpl w:val="D9BA6700"/>
    <w:lvl w:ilvl="0" w:tplc="C154466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48247A"/>
    <w:multiLevelType w:val="hybridMultilevel"/>
    <w:tmpl w:val="71BC9A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135"/>
    <w:rsid w:val="00086643"/>
    <w:rsid w:val="000F1EA2"/>
    <w:rsid w:val="00150378"/>
    <w:rsid w:val="00154F27"/>
    <w:rsid w:val="001C7629"/>
    <w:rsid w:val="0021256F"/>
    <w:rsid w:val="00362AB0"/>
    <w:rsid w:val="003A5AF4"/>
    <w:rsid w:val="003D2237"/>
    <w:rsid w:val="003E4E6F"/>
    <w:rsid w:val="003F5DA2"/>
    <w:rsid w:val="004A5D18"/>
    <w:rsid w:val="004B038F"/>
    <w:rsid w:val="00512982"/>
    <w:rsid w:val="005152E9"/>
    <w:rsid w:val="00526D47"/>
    <w:rsid w:val="0055255D"/>
    <w:rsid w:val="005821EC"/>
    <w:rsid w:val="005B64EE"/>
    <w:rsid w:val="005C219A"/>
    <w:rsid w:val="00673253"/>
    <w:rsid w:val="006847E2"/>
    <w:rsid w:val="00690D07"/>
    <w:rsid w:val="007553A2"/>
    <w:rsid w:val="008614B3"/>
    <w:rsid w:val="00863A0B"/>
    <w:rsid w:val="008D10C4"/>
    <w:rsid w:val="009A27D5"/>
    <w:rsid w:val="00B411DB"/>
    <w:rsid w:val="00BA3203"/>
    <w:rsid w:val="00C3589C"/>
    <w:rsid w:val="00C475F6"/>
    <w:rsid w:val="00C50B27"/>
    <w:rsid w:val="00CA7D64"/>
    <w:rsid w:val="00CE5135"/>
    <w:rsid w:val="00D05C79"/>
    <w:rsid w:val="00D7160C"/>
    <w:rsid w:val="00DC1BF5"/>
    <w:rsid w:val="00DD7738"/>
    <w:rsid w:val="00E3192F"/>
    <w:rsid w:val="00E709EA"/>
    <w:rsid w:val="00ED2FBE"/>
    <w:rsid w:val="00F1326B"/>
    <w:rsid w:val="00FA3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C8C942"/>
  <w15:chartTrackingRefBased/>
  <w15:docId w15:val="{7985CB93-6AC4-485C-B7AE-AA2F0F342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8D10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kesova\Downloads\POSUDEK%20OPONENTA%20BAKAL&#193;&#344;SK&#201;%20PR&#193;CE_2022%20(2)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PRÁCE_2022 (2)</Template>
  <TotalTime>143</TotalTime>
  <Pages>1</Pages>
  <Words>336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Michaela Lukešová</dc:creator>
  <cp:keywords/>
  <cp:lastModifiedBy>Michaela Lukešová</cp:lastModifiedBy>
  <cp:revision>9</cp:revision>
  <cp:lastPrinted>2012-04-25T08:21:00Z</cp:lastPrinted>
  <dcterms:created xsi:type="dcterms:W3CDTF">2024-04-29T10:55:00Z</dcterms:created>
  <dcterms:modified xsi:type="dcterms:W3CDTF">2024-05-07T13:18:00Z</dcterms:modified>
</cp:coreProperties>
</file>