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9F697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Robert Sobek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7925CD" w:rsidRDefault="006847E2" w:rsidP="00362AB0">
            <w:pPr>
              <w:rPr>
                <w:sz w:val="22"/>
                <w:szCs w:val="22"/>
              </w:rPr>
            </w:pPr>
            <w:r w:rsidRPr="007925CD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7925CD" w:rsidRDefault="009F6977" w:rsidP="00362AB0">
            <w:pPr>
              <w:rPr>
                <w:sz w:val="22"/>
                <w:szCs w:val="22"/>
              </w:rPr>
            </w:pPr>
            <w:r w:rsidRPr="007925CD">
              <w:rPr>
                <w:sz w:val="22"/>
                <w:szCs w:val="22"/>
              </w:rPr>
              <w:t>Vliv života v neúplné rodině na postavení žáka ve třídním kolektivu na ZŠ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C00E0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Julie Junaštíková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21256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Studijní program</w:t>
            </w:r>
          </w:p>
        </w:tc>
        <w:tc>
          <w:tcPr>
            <w:tcW w:w="7020" w:type="dxa"/>
            <w:gridSpan w:val="8"/>
          </w:tcPr>
          <w:p w:rsidR="006847E2" w:rsidRPr="00C50B27" w:rsidRDefault="00C00E0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9F697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00E01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7925C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00E01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00759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00E01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00759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00E01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00759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00E01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00759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00E01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00759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00E01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00759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00E01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00759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00E01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00759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00E01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00759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E92AC6">
        <w:trPr>
          <w:trHeight w:val="366"/>
        </w:trPr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Default="00B411DB" w:rsidP="008614B3">
            <w:pPr>
              <w:jc w:val="center"/>
              <w:rPr>
                <w:sz w:val="22"/>
                <w:szCs w:val="22"/>
              </w:rPr>
            </w:pPr>
          </w:p>
          <w:p w:rsidR="005F37AF" w:rsidRPr="00C50B27" w:rsidRDefault="005F37AF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007591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00E01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00759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C00E01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9F6977" w:rsidRDefault="009F6977" w:rsidP="009F697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+ Silné stránky</w:t>
            </w:r>
          </w:p>
          <w:p w:rsidR="009F6977" w:rsidRDefault="009F6977" w:rsidP="009F6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Aktuální a společensky relevantní téma.</w:t>
            </w:r>
          </w:p>
          <w:p w:rsidR="009F6977" w:rsidRDefault="009F6977" w:rsidP="009F6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Použití standardizovaného nástroje.</w:t>
            </w:r>
          </w:p>
          <w:p w:rsidR="009F6977" w:rsidRPr="008514EA" w:rsidRDefault="009F6977" w:rsidP="009F6977">
            <w:pPr>
              <w:rPr>
                <w:sz w:val="22"/>
                <w:szCs w:val="22"/>
                <w:u w:val="single"/>
              </w:rPr>
            </w:pPr>
          </w:p>
          <w:p w:rsidR="009F6977" w:rsidRPr="008514EA" w:rsidRDefault="009F6977" w:rsidP="009F6977">
            <w:pPr>
              <w:pStyle w:val="Odstavecseseznamem"/>
              <w:numPr>
                <w:ilvl w:val="0"/>
                <w:numId w:val="1"/>
              </w:numPr>
              <w:rPr>
                <w:b/>
                <w:sz w:val="22"/>
                <w:szCs w:val="22"/>
              </w:rPr>
            </w:pPr>
            <w:r w:rsidRPr="008514EA">
              <w:rPr>
                <w:b/>
                <w:sz w:val="22"/>
                <w:szCs w:val="22"/>
              </w:rPr>
              <w:t>Slabé stránky</w:t>
            </w:r>
          </w:p>
          <w:p w:rsidR="009F6977" w:rsidRPr="00C00E01" w:rsidRDefault="009F6977" w:rsidP="009F6977">
            <w:pPr>
              <w:rPr>
                <w:sz w:val="22"/>
                <w:szCs w:val="22"/>
              </w:rPr>
            </w:pPr>
          </w:p>
          <w:p w:rsidR="009F6977" w:rsidRPr="005F37AF" w:rsidRDefault="009F6977" w:rsidP="009F6977">
            <w:pPr>
              <w:rPr>
                <w:sz w:val="22"/>
                <w:szCs w:val="22"/>
              </w:rPr>
            </w:pPr>
            <w:r w:rsidRPr="005F37AF">
              <w:rPr>
                <w:sz w:val="22"/>
                <w:szCs w:val="22"/>
              </w:rPr>
              <w:t xml:space="preserve">Práce postrádá propracovanější text </w:t>
            </w:r>
            <w:proofErr w:type="spellStart"/>
            <w:r w:rsidRPr="005F37AF">
              <w:rPr>
                <w:sz w:val="22"/>
                <w:szCs w:val="22"/>
              </w:rPr>
              <w:t>flow</w:t>
            </w:r>
            <w:proofErr w:type="spellEnd"/>
            <w:r w:rsidRPr="005F37AF">
              <w:rPr>
                <w:sz w:val="22"/>
                <w:szCs w:val="22"/>
              </w:rPr>
              <w:t>, včetně návaznosti kapitol a podkapitol.</w:t>
            </w:r>
          </w:p>
          <w:p w:rsidR="008514EA" w:rsidRPr="005F37AF" w:rsidRDefault="005F37AF" w:rsidP="00362AB0">
            <w:pPr>
              <w:rPr>
                <w:sz w:val="22"/>
                <w:szCs w:val="22"/>
              </w:rPr>
            </w:pPr>
            <w:r w:rsidRPr="005F37AF">
              <w:rPr>
                <w:sz w:val="22"/>
                <w:szCs w:val="22"/>
              </w:rPr>
              <w:t xml:space="preserve">Autor si zvolil velmi zajímavé téma, které se pojí s vlivem života v neúplné rodině na postavení žáka ve třídním kolektivu na ZŠ. Nicméně výzkumné otázky by mohly </w:t>
            </w:r>
            <w:proofErr w:type="gramStart"/>
            <w:r w:rsidRPr="005F37AF">
              <w:rPr>
                <w:sz w:val="22"/>
                <w:szCs w:val="22"/>
              </w:rPr>
              <w:t>být více propracovanější</w:t>
            </w:r>
            <w:proofErr w:type="gramEnd"/>
            <w:r w:rsidRPr="005F37AF">
              <w:rPr>
                <w:sz w:val="22"/>
                <w:szCs w:val="22"/>
              </w:rPr>
              <w:t>, jež by odhalily více ze zákulisí této problematiky.</w:t>
            </w:r>
            <w:r w:rsidR="00007591">
              <w:rPr>
                <w:sz w:val="22"/>
                <w:szCs w:val="22"/>
              </w:rPr>
              <w:t xml:space="preserve"> </w:t>
            </w:r>
            <w:r w:rsidR="009F6977" w:rsidRPr="005F37AF">
              <w:rPr>
                <w:sz w:val="22"/>
                <w:szCs w:val="22"/>
              </w:rPr>
              <w:t>V rámci interpretace dat nedošlo k propojení s teoretickými východisky či výzkumy od jiných autorů s vlastními výsledky výzkumného šetření.</w:t>
            </w:r>
            <w:r>
              <w:rPr>
                <w:sz w:val="22"/>
                <w:szCs w:val="22"/>
              </w:rPr>
              <w:t xml:space="preserve"> Interpretace dat a formulace závěr</w:t>
            </w:r>
            <w:r w:rsidR="007925CD">
              <w:rPr>
                <w:sz w:val="22"/>
                <w:szCs w:val="22"/>
              </w:rPr>
              <w:t>ů byly identické s analýzou dat. ‚Jednalo se o opravdu velmi stručnou část</w:t>
            </w:r>
            <w:r w:rsidR="00007591">
              <w:rPr>
                <w:sz w:val="22"/>
                <w:szCs w:val="22"/>
              </w:rPr>
              <w:t xml:space="preserve"> a autor si nedokázal odpovědět na zásadní výzkumnou otázku - </w:t>
            </w:r>
            <w:r w:rsidR="00007591" w:rsidRPr="00007591">
              <w:rPr>
                <w:sz w:val="22"/>
                <w:szCs w:val="22"/>
              </w:rPr>
              <w:t>Jaké je postavení žáka z neúplné rodiny ve třídním kolektivu?</w:t>
            </w:r>
            <w:r w:rsidR="00007591">
              <w:rPr>
                <w:sz w:val="22"/>
                <w:szCs w:val="22"/>
              </w:rPr>
              <w:t xml:space="preserve"> Bylo pouze zjištěno, kdo je ve třídě oblíbený a kdo ne.</w:t>
            </w:r>
            <w:r w:rsidR="007925CD">
              <w:rPr>
                <w:sz w:val="22"/>
                <w:szCs w:val="22"/>
              </w:rPr>
              <w:t xml:space="preserve"> Autor nedokázal na základě nasbíraných dat formulovat závěry práce. Mohl využít i další výzkumné nástroje.</w:t>
            </w:r>
            <w:bookmarkStart w:id="0" w:name="_GoBack"/>
            <w:bookmarkEnd w:id="0"/>
          </w:p>
          <w:p w:rsidR="008514EA" w:rsidRDefault="008514EA" w:rsidP="00362AB0">
            <w:pPr>
              <w:rPr>
                <w:sz w:val="22"/>
                <w:szCs w:val="22"/>
              </w:rPr>
            </w:pPr>
          </w:p>
          <w:p w:rsidR="008514EA" w:rsidRPr="00C50B27" w:rsidRDefault="008514E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Doporučuji práci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1B52BD" w:rsidRPr="00611BB6" w:rsidRDefault="00007591" w:rsidP="00362AB0">
            <w:pPr>
              <w:rPr>
                <w:sz w:val="22"/>
                <w:szCs w:val="22"/>
              </w:rPr>
            </w:pPr>
            <w:r w:rsidRPr="00611BB6">
              <w:rPr>
                <w:sz w:val="22"/>
                <w:szCs w:val="22"/>
              </w:rPr>
              <w:t>Jaký je tedy vliv života v neúplné rodině na postavení žáka ve třídním kolektivu na ZŠ dle nasbíraných a analyzovaných dat?</w:t>
            </w:r>
          </w:p>
        </w:tc>
      </w:tr>
      <w:tr w:rsidR="00B411DB" w:rsidRPr="00C50B27" w:rsidTr="00C00E01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00759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4089" w:rsidRDefault="00E74089">
      <w:r>
        <w:separator/>
      </w:r>
    </w:p>
  </w:endnote>
  <w:endnote w:type="continuationSeparator" w:id="0">
    <w:p w:rsidR="00E74089" w:rsidRDefault="00E74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4089" w:rsidRDefault="00E74089">
      <w:r>
        <w:separator/>
      </w:r>
    </w:p>
  </w:footnote>
  <w:footnote w:type="continuationSeparator" w:id="0">
    <w:p w:rsidR="00E74089" w:rsidRDefault="00E74089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E20492"/>
    <w:multiLevelType w:val="hybridMultilevel"/>
    <w:tmpl w:val="353811DC"/>
    <w:lvl w:ilvl="0" w:tplc="2EBC71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F359B8"/>
    <w:multiLevelType w:val="hybridMultilevel"/>
    <w:tmpl w:val="0A98D8BA"/>
    <w:lvl w:ilvl="0" w:tplc="56E022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E01"/>
    <w:rsid w:val="00007591"/>
    <w:rsid w:val="00154F27"/>
    <w:rsid w:val="001B52BD"/>
    <w:rsid w:val="00210965"/>
    <w:rsid w:val="0021256F"/>
    <w:rsid w:val="003208F3"/>
    <w:rsid w:val="00362AB0"/>
    <w:rsid w:val="003F5DA2"/>
    <w:rsid w:val="00464394"/>
    <w:rsid w:val="00502F1C"/>
    <w:rsid w:val="00512982"/>
    <w:rsid w:val="00526D47"/>
    <w:rsid w:val="0055255D"/>
    <w:rsid w:val="005C219A"/>
    <w:rsid w:val="005F37AF"/>
    <w:rsid w:val="005F4BED"/>
    <w:rsid w:val="00611BB6"/>
    <w:rsid w:val="00625BCA"/>
    <w:rsid w:val="006847E2"/>
    <w:rsid w:val="00695B9E"/>
    <w:rsid w:val="006F11FC"/>
    <w:rsid w:val="006F4A19"/>
    <w:rsid w:val="007553A2"/>
    <w:rsid w:val="007925CD"/>
    <w:rsid w:val="008514EA"/>
    <w:rsid w:val="008614B3"/>
    <w:rsid w:val="009316A0"/>
    <w:rsid w:val="009A27D5"/>
    <w:rsid w:val="009F6977"/>
    <w:rsid w:val="00A52CFF"/>
    <w:rsid w:val="00AF4B29"/>
    <w:rsid w:val="00AF668B"/>
    <w:rsid w:val="00B411DB"/>
    <w:rsid w:val="00BA3203"/>
    <w:rsid w:val="00C00E01"/>
    <w:rsid w:val="00C03360"/>
    <w:rsid w:val="00C50B27"/>
    <w:rsid w:val="00C71A07"/>
    <w:rsid w:val="00CA7D64"/>
    <w:rsid w:val="00CE1ABA"/>
    <w:rsid w:val="00CE7FA7"/>
    <w:rsid w:val="00D05C79"/>
    <w:rsid w:val="00D122F0"/>
    <w:rsid w:val="00D86519"/>
    <w:rsid w:val="00DB5886"/>
    <w:rsid w:val="00DB7B5E"/>
    <w:rsid w:val="00DC1BF5"/>
    <w:rsid w:val="00E709EA"/>
    <w:rsid w:val="00E74089"/>
    <w:rsid w:val="00E92AC6"/>
    <w:rsid w:val="00ED2FBE"/>
    <w:rsid w:val="00F1326B"/>
    <w:rsid w:val="00F85A4D"/>
    <w:rsid w:val="00FA3BCC"/>
    <w:rsid w:val="00FE3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1128792"/>
  <w15:chartTrackingRefBased/>
  <w15:docId w15:val="{712FB00B-2EE3-4D5E-A826-DEB784A3B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C00E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nastikova\Desktop\UPV\Posudky%20BP\Posudky_oponent\2023\&#352;im&#237;&#269;ek_O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Šimíček_O</Template>
  <TotalTime>199</TotalTime>
  <Pages>1</Pages>
  <Words>353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Julie Junaštíková</dc:creator>
  <cp:keywords/>
  <cp:lastModifiedBy>Julie Junaštíková</cp:lastModifiedBy>
  <cp:revision>11</cp:revision>
  <cp:lastPrinted>2012-04-25T08:21:00Z</cp:lastPrinted>
  <dcterms:created xsi:type="dcterms:W3CDTF">2023-05-08T07:18:00Z</dcterms:created>
  <dcterms:modified xsi:type="dcterms:W3CDTF">2023-05-10T09:36:00Z</dcterms:modified>
</cp:coreProperties>
</file>