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 w:rsidRPr="00435E28">
              <w:rPr>
                <w:sz w:val="22"/>
                <w:szCs w:val="22"/>
              </w:rPr>
              <w:t xml:space="preserve">Lenka </w:t>
            </w:r>
            <w:proofErr w:type="spellStart"/>
            <w:r w:rsidRPr="00435E28">
              <w:rPr>
                <w:sz w:val="22"/>
                <w:szCs w:val="22"/>
              </w:rPr>
              <w:t>Lapšanská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 w:rsidRPr="00435E28">
              <w:rPr>
                <w:sz w:val="22"/>
                <w:szCs w:val="22"/>
              </w:rPr>
              <w:t>Integrace bilingvních dětí do základních škol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 Staňková,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660B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F0AE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607B4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607B4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607B4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275F2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435E28" w:rsidRPr="00435E28" w:rsidRDefault="00435E28" w:rsidP="00F82EB9">
            <w:pPr>
              <w:jc w:val="both"/>
              <w:rPr>
                <w:sz w:val="22"/>
                <w:szCs w:val="22"/>
              </w:rPr>
            </w:pPr>
            <w:r w:rsidRPr="00435E28">
              <w:rPr>
                <w:sz w:val="22"/>
                <w:szCs w:val="22"/>
              </w:rPr>
              <w:t>Student</w:t>
            </w:r>
            <w:r>
              <w:rPr>
                <w:sz w:val="22"/>
                <w:szCs w:val="22"/>
              </w:rPr>
              <w:t xml:space="preserve">ka se ve své závěrečné práci zabývá </w:t>
            </w:r>
            <w:r>
              <w:rPr>
                <w:sz w:val="23"/>
                <w:szCs w:val="23"/>
              </w:rPr>
              <w:t xml:space="preserve">integrací bilingvních dětí do základních škol. Téma </w:t>
            </w:r>
            <w:r w:rsidR="00973051">
              <w:rPr>
                <w:sz w:val="23"/>
                <w:szCs w:val="23"/>
              </w:rPr>
              <w:t xml:space="preserve">je </w:t>
            </w:r>
            <w:r>
              <w:rPr>
                <w:sz w:val="23"/>
                <w:szCs w:val="23"/>
              </w:rPr>
              <w:t xml:space="preserve">originální, zřídka zpracovávané, avšak studentka tohoto potenciálu nevyužila. </w:t>
            </w:r>
            <w:r w:rsidR="00F82EB9">
              <w:rPr>
                <w:sz w:val="23"/>
                <w:szCs w:val="23"/>
              </w:rPr>
              <w:t xml:space="preserve">Práce  je značně nevyvážená ve kvalitě vypracování teoretické a praktické části. </w:t>
            </w:r>
            <w:r>
              <w:rPr>
                <w:sz w:val="23"/>
                <w:szCs w:val="23"/>
              </w:rPr>
              <w:t xml:space="preserve">Níže uvádím silné a slabší stránky práce. </w:t>
            </w:r>
          </w:p>
          <w:p w:rsidR="00435E28" w:rsidRDefault="00435E28" w:rsidP="00435E28">
            <w:pPr>
              <w:rPr>
                <w:b/>
                <w:sz w:val="22"/>
                <w:szCs w:val="22"/>
              </w:rPr>
            </w:pPr>
            <w:r w:rsidRPr="001B12E0">
              <w:rPr>
                <w:b/>
                <w:sz w:val="22"/>
                <w:szCs w:val="22"/>
              </w:rPr>
              <w:t xml:space="preserve">Silné stránky práce: </w:t>
            </w:r>
          </w:p>
          <w:p w:rsidR="00F82EB9" w:rsidRDefault="00435E28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F82EB9">
              <w:rPr>
                <w:sz w:val="22"/>
                <w:szCs w:val="22"/>
              </w:rPr>
              <w:t>K</w:t>
            </w:r>
            <w:r w:rsidR="00F82EB9">
              <w:rPr>
                <w:sz w:val="22"/>
                <w:szCs w:val="22"/>
              </w:rPr>
              <w:t xml:space="preserve">valita teoretické části </w:t>
            </w:r>
            <w:r w:rsidR="00973051">
              <w:rPr>
                <w:sz w:val="22"/>
                <w:szCs w:val="22"/>
              </w:rPr>
              <w:t>(</w:t>
            </w:r>
            <w:r w:rsidR="00F82EB9">
              <w:rPr>
                <w:sz w:val="22"/>
                <w:szCs w:val="22"/>
              </w:rPr>
              <w:t>převyšuj</w:t>
            </w:r>
            <w:r w:rsidR="008F0AE4">
              <w:rPr>
                <w:sz w:val="22"/>
                <w:szCs w:val="22"/>
              </w:rPr>
              <w:t>ící</w:t>
            </w:r>
            <w:r w:rsidR="00F82EB9">
              <w:rPr>
                <w:sz w:val="22"/>
                <w:szCs w:val="22"/>
              </w:rPr>
              <w:t xml:space="preserve"> část výzkumnou</w:t>
            </w:r>
            <w:r w:rsidR="00973051">
              <w:rPr>
                <w:sz w:val="22"/>
                <w:szCs w:val="22"/>
              </w:rPr>
              <w:t>)</w:t>
            </w:r>
            <w:r w:rsidR="00F82EB9">
              <w:rPr>
                <w:sz w:val="22"/>
                <w:szCs w:val="22"/>
              </w:rPr>
              <w:t>;</w:t>
            </w:r>
          </w:p>
          <w:p w:rsidR="00F82EB9" w:rsidRPr="00F82EB9" w:rsidRDefault="00F82EB9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="00435E28" w:rsidRPr="00F82EB9">
              <w:rPr>
                <w:sz w:val="22"/>
                <w:szCs w:val="22"/>
              </w:rPr>
              <w:t>vituji zacílení teoretické části;</w:t>
            </w:r>
            <w:r w:rsidRPr="00F82EB9">
              <w:rPr>
                <w:sz w:val="22"/>
                <w:szCs w:val="22"/>
              </w:rPr>
              <w:t xml:space="preserve"> </w:t>
            </w:r>
          </w:p>
          <w:p w:rsidR="00F82EB9" w:rsidRPr="00973051" w:rsidRDefault="00F82EB9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73051">
              <w:rPr>
                <w:sz w:val="22"/>
                <w:szCs w:val="22"/>
              </w:rPr>
              <w:t>konkrétní a jasná analýza problému;</w:t>
            </w:r>
          </w:p>
          <w:p w:rsidR="00F82EB9" w:rsidRPr="00973051" w:rsidRDefault="00F82EB9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73051">
              <w:rPr>
                <w:sz w:val="22"/>
                <w:szCs w:val="22"/>
              </w:rPr>
              <w:t>oceňuji práci s databázemi a cizojazyčnými zdroji;</w:t>
            </w:r>
          </w:p>
          <w:p w:rsidR="00F82EB9" w:rsidRPr="00973051" w:rsidRDefault="00F82EB9" w:rsidP="00435E28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973051">
              <w:rPr>
                <w:sz w:val="22"/>
                <w:szCs w:val="22"/>
              </w:rPr>
              <w:t>vhodně nastavený cíl výzkumu („popsat integraci bilingvních dětí do českých základních škol“ s. 50)</w:t>
            </w:r>
            <w:r w:rsidR="00607B44" w:rsidRPr="00973051">
              <w:rPr>
                <w:sz w:val="22"/>
                <w:szCs w:val="22"/>
              </w:rPr>
              <w:t>.</w:t>
            </w:r>
            <w:r w:rsidRPr="00973051">
              <w:rPr>
                <w:sz w:val="22"/>
                <w:szCs w:val="22"/>
              </w:rPr>
              <w:t xml:space="preserve"> </w:t>
            </w:r>
          </w:p>
          <w:p w:rsidR="00435E28" w:rsidRDefault="00435E28" w:rsidP="00435E28">
            <w:pPr>
              <w:rPr>
                <w:sz w:val="22"/>
                <w:szCs w:val="22"/>
              </w:rPr>
            </w:pPr>
            <w:r w:rsidRPr="00444FDF">
              <w:rPr>
                <w:b/>
                <w:sz w:val="22"/>
                <w:szCs w:val="22"/>
              </w:rPr>
              <w:t>Slabé stránky práce</w:t>
            </w:r>
            <w:r w:rsidRPr="00444FDF">
              <w:rPr>
                <w:sz w:val="22"/>
                <w:szCs w:val="22"/>
              </w:rPr>
              <w:t xml:space="preserve">: </w:t>
            </w:r>
          </w:p>
          <w:p w:rsidR="001866E4" w:rsidRPr="008660B5" w:rsidRDefault="008F0AE4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60B5">
              <w:rPr>
                <w:sz w:val="22"/>
                <w:szCs w:val="22"/>
              </w:rPr>
              <w:t>H</w:t>
            </w:r>
            <w:r w:rsidR="001866E4" w:rsidRPr="008660B5">
              <w:rPr>
                <w:sz w:val="22"/>
                <w:szCs w:val="22"/>
              </w:rPr>
              <w:t>rubé nedostatky ve výzkumné části práce;</w:t>
            </w:r>
          </w:p>
          <w:p w:rsidR="001866E4" w:rsidRPr="008660B5" w:rsidRDefault="001866E4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60B5">
              <w:rPr>
                <w:sz w:val="22"/>
                <w:szCs w:val="22"/>
              </w:rPr>
              <w:t>výzkum je nedostatečně popsán;</w:t>
            </w:r>
          </w:p>
          <w:p w:rsidR="00F82EB9" w:rsidRPr="008660B5" w:rsidRDefault="00F82EB9" w:rsidP="00435E2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60B5">
              <w:rPr>
                <w:sz w:val="22"/>
                <w:szCs w:val="22"/>
              </w:rPr>
              <w:t xml:space="preserve">nevhodně nastavené výzkumné otázky (vzhledem k hlavnímu výzkumnému cíli, tématu práce i ke zvolenému designu výzkumu); např. „Z jakého rodinného a jazykového prostředí děti do základní školy přišly?“ nebo „Umějí učitelé pracovat s dětmi, které neovládají vyučovací jazyk na úrovni mateřského jazyka?“ </w:t>
            </w:r>
            <w:r w:rsidR="00973051">
              <w:rPr>
                <w:sz w:val="22"/>
                <w:szCs w:val="22"/>
              </w:rPr>
              <w:t>(</w:t>
            </w:r>
            <w:r w:rsidRPr="008660B5">
              <w:rPr>
                <w:sz w:val="22"/>
                <w:szCs w:val="22"/>
              </w:rPr>
              <w:t>s. 50</w:t>
            </w:r>
            <w:r w:rsidR="00973051">
              <w:rPr>
                <w:sz w:val="22"/>
                <w:szCs w:val="22"/>
              </w:rPr>
              <w:t>)</w:t>
            </w:r>
            <w:r w:rsidRPr="008660B5">
              <w:rPr>
                <w:sz w:val="22"/>
                <w:szCs w:val="22"/>
              </w:rPr>
              <w:t>;</w:t>
            </w:r>
          </w:p>
          <w:p w:rsidR="00F82EB9" w:rsidRPr="008660B5" w:rsidRDefault="00F82EB9" w:rsidP="008E761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60B5">
              <w:rPr>
                <w:sz w:val="22"/>
                <w:szCs w:val="22"/>
              </w:rPr>
              <w:t>nedostatečně popsaný výzkumný soubor</w:t>
            </w:r>
            <w:r w:rsidR="008660B5" w:rsidRPr="008660B5">
              <w:rPr>
                <w:sz w:val="22"/>
                <w:szCs w:val="22"/>
              </w:rPr>
              <w:t xml:space="preserve">, </w:t>
            </w:r>
            <w:r w:rsidR="001866E4" w:rsidRPr="008660B5">
              <w:rPr>
                <w:sz w:val="22"/>
                <w:szCs w:val="22"/>
              </w:rPr>
              <w:t xml:space="preserve">soubor </w:t>
            </w:r>
            <w:r w:rsidR="008660B5" w:rsidRPr="008660B5">
              <w:rPr>
                <w:sz w:val="22"/>
                <w:szCs w:val="22"/>
              </w:rPr>
              <w:t xml:space="preserve">je </w:t>
            </w:r>
            <w:r w:rsidR="00973051">
              <w:rPr>
                <w:sz w:val="22"/>
                <w:szCs w:val="22"/>
              </w:rPr>
              <w:t xml:space="preserve">navíc </w:t>
            </w:r>
            <w:r w:rsidR="001866E4" w:rsidRPr="008660B5">
              <w:rPr>
                <w:sz w:val="22"/>
                <w:szCs w:val="22"/>
              </w:rPr>
              <w:t xml:space="preserve">značně nehomogenní  „Jedná se o děti, které jsou vychovávány bilingvně od narození či děti, které se setkají s druhým jazykem až při nástupu do školy“ </w:t>
            </w:r>
            <w:r w:rsidR="00973051">
              <w:rPr>
                <w:sz w:val="22"/>
                <w:szCs w:val="22"/>
              </w:rPr>
              <w:t>(</w:t>
            </w:r>
            <w:r w:rsidR="001866E4" w:rsidRPr="008660B5">
              <w:rPr>
                <w:sz w:val="22"/>
                <w:szCs w:val="22"/>
              </w:rPr>
              <w:t>s. 50</w:t>
            </w:r>
            <w:r w:rsidR="00973051">
              <w:rPr>
                <w:sz w:val="22"/>
                <w:szCs w:val="22"/>
              </w:rPr>
              <w:t>)</w:t>
            </w:r>
            <w:r w:rsidR="001866E4" w:rsidRPr="008660B5">
              <w:rPr>
                <w:sz w:val="22"/>
                <w:szCs w:val="22"/>
              </w:rPr>
              <w:t>;</w:t>
            </w:r>
          </w:p>
          <w:p w:rsidR="001866E4" w:rsidRPr="008660B5" w:rsidRDefault="001866E4" w:rsidP="001866E4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60B5">
              <w:rPr>
                <w:sz w:val="22"/>
                <w:szCs w:val="22"/>
              </w:rPr>
              <w:t xml:space="preserve">nevhodně nastavený design </w:t>
            </w:r>
            <w:r w:rsidR="008660B5" w:rsidRPr="008660B5">
              <w:rPr>
                <w:sz w:val="22"/>
                <w:szCs w:val="22"/>
              </w:rPr>
              <w:t xml:space="preserve">výzkumu, </w:t>
            </w:r>
            <w:r w:rsidRPr="008660B5">
              <w:rPr>
                <w:sz w:val="22"/>
                <w:szCs w:val="22"/>
              </w:rPr>
              <w:t xml:space="preserve">studentka uvádí, že „Pro výzkumné šetření byla použita výše zmiňovaná metoda kvalitativního výzkumu, a to metoda </w:t>
            </w:r>
            <w:proofErr w:type="spellStart"/>
            <w:r w:rsidRPr="008660B5">
              <w:rPr>
                <w:sz w:val="22"/>
                <w:szCs w:val="22"/>
              </w:rPr>
              <w:t>polostrukturovaného</w:t>
            </w:r>
            <w:proofErr w:type="spellEnd"/>
            <w:r w:rsidRPr="008660B5">
              <w:rPr>
                <w:sz w:val="22"/>
                <w:szCs w:val="22"/>
              </w:rPr>
              <w:t xml:space="preserve"> rozhovoru“ </w:t>
            </w:r>
            <w:r w:rsidR="008660B5" w:rsidRPr="008660B5">
              <w:rPr>
                <w:sz w:val="22"/>
                <w:szCs w:val="22"/>
              </w:rPr>
              <w:t>(</w:t>
            </w:r>
            <w:r w:rsidRPr="008660B5">
              <w:rPr>
                <w:sz w:val="22"/>
                <w:szCs w:val="22"/>
              </w:rPr>
              <w:t>s. 51</w:t>
            </w:r>
            <w:r w:rsidR="008660B5" w:rsidRPr="008660B5">
              <w:rPr>
                <w:sz w:val="22"/>
                <w:szCs w:val="22"/>
              </w:rPr>
              <w:t>)</w:t>
            </w:r>
            <w:r w:rsidRPr="008660B5">
              <w:rPr>
                <w:sz w:val="22"/>
                <w:szCs w:val="22"/>
              </w:rPr>
              <w:t xml:space="preserve">, avšak </w:t>
            </w:r>
            <w:r w:rsidR="008660B5" w:rsidRPr="008660B5">
              <w:rPr>
                <w:sz w:val="22"/>
                <w:szCs w:val="22"/>
              </w:rPr>
              <w:t xml:space="preserve">dále </w:t>
            </w:r>
            <w:r w:rsidRPr="008660B5">
              <w:rPr>
                <w:sz w:val="22"/>
                <w:szCs w:val="22"/>
              </w:rPr>
              <w:t>pracuje (dle studentky) s případovou studií, i když realizovala pouze rozhovory;</w:t>
            </w:r>
          </w:p>
          <w:p w:rsidR="001866E4" w:rsidRPr="008660B5" w:rsidRDefault="008F0AE4" w:rsidP="00435E2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8660B5">
              <w:rPr>
                <w:sz w:val="22"/>
                <w:szCs w:val="22"/>
              </w:rPr>
              <w:t>z chybně nastaveného cíle výzkumu, designu i metod plynou další c</w:t>
            </w:r>
            <w:bookmarkStart w:id="0" w:name="_GoBack"/>
            <w:bookmarkEnd w:id="0"/>
            <w:r w:rsidRPr="008660B5">
              <w:rPr>
                <w:sz w:val="22"/>
                <w:szCs w:val="22"/>
              </w:rPr>
              <w:t>hyby v analýze dat;</w:t>
            </w:r>
          </w:p>
          <w:p w:rsidR="008F0AE4" w:rsidRPr="00F82EB9" w:rsidRDefault="008F0AE4" w:rsidP="00435E2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 tohoto důvodu studentka </w:t>
            </w:r>
            <w:r w:rsidR="00973051">
              <w:rPr>
                <w:sz w:val="22"/>
                <w:szCs w:val="22"/>
              </w:rPr>
              <w:t xml:space="preserve">zcela </w:t>
            </w:r>
            <w:r>
              <w:rPr>
                <w:sz w:val="22"/>
                <w:szCs w:val="22"/>
              </w:rPr>
              <w:t xml:space="preserve">nenaplnila cíl výzkumu a nevyužila potenciál nabízeného tématu. </w:t>
            </w:r>
          </w:p>
          <w:p w:rsidR="00435E28" w:rsidRDefault="00435E28" w:rsidP="00435E28">
            <w:pPr>
              <w:pStyle w:val="Odstavecseseznamem"/>
              <w:rPr>
                <w:sz w:val="22"/>
                <w:szCs w:val="22"/>
              </w:rPr>
            </w:pPr>
          </w:p>
          <w:p w:rsidR="00B411DB" w:rsidRPr="00C50B27" w:rsidRDefault="00435E28" w:rsidP="00435E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275F2F" w:rsidRPr="00C50B27" w:rsidRDefault="00275F2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Jak byste vzhledem k tématu práce vhodně nastavila design výzkumu, výzkumné otázky, metody sběru dat?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75F2F">
              <w:rPr>
                <w:sz w:val="22"/>
                <w:szCs w:val="22"/>
              </w:rPr>
              <w:t xml:space="preserve"> 4. 5. 2022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275F2F">
              <w:rPr>
                <w:sz w:val="22"/>
                <w:szCs w:val="22"/>
              </w:rPr>
              <w:t xml:space="preserve"> Iva Staňková v. 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5F57" w:rsidRDefault="004B5F57">
      <w:r>
        <w:separator/>
      </w:r>
    </w:p>
  </w:endnote>
  <w:endnote w:type="continuationSeparator" w:id="0">
    <w:p w:rsidR="004B5F57" w:rsidRDefault="004B5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5F57" w:rsidRDefault="004B5F57">
      <w:r>
        <w:separator/>
      </w:r>
    </w:p>
  </w:footnote>
  <w:footnote w:type="continuationSeparator" w:id="0">
    <w:p w:rsidR="004B5F57" w:rsidRDefault="004B5F57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C0D91"/>
    <w:multiLevelType w:val="hybridMultilevel"/>
    <w:tmpl w:val="D79AE85A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83FB0"/>
    <w:multiLevelType w:val="hybridMultilevel"/>
    <w:tmpl w:val="19727B42"/>
    <w:lvl w:ilvl="0" w:tplc="B308B60A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E28"/>
    <w:rsid w:val="00154F27"/>
    <w:rsid w:val="001866E4"/>
    <w:rsid w:val="0021256F"/>
    <w:rsid w:val="00275F2F"/>
    <w:rsid w:val="002E42A3"/>
    <w:rsid w:val="00362AB0"/>
    <w:rsid w:val="003F5DA2"/>
    <w:rsid w:val="00435E28"/>
    <w:rsid w:val="004B5F57"/>
    <w:rsid w:val="00512982"/>
    <w:rsid w:val="00526D47"/>
    <w:rsid w:val="0055255D"/>
    <w:rsid w:val="005C219A"/>
    <w:rsid w:val="00607B44"/>
    <w:rsid w:val="006847E2"/>
    <w:rsid w:val="007553A2"/>
    <w:rsid w:val="00820CD6"/>
    <w:rsid w:val="008614B3"/>
    <w:rsid w:val="008660B5"/>
    <w:rsid w:val="008F0AE4"/>
    <w:rsid w:val="00973051"/>
    <w:rsid w:val="009A27D5"/>
    <w:rsid w:val="00B356AE"/>
    <w:rsid w:val="00B411DB"/>
    <w:rsid w:val="00BA3203"/>
    <w:rsid w:val="00C50B27"/>
    <w:rsid w:val="00CA7D64"/>
    <w:rsid w:val="00D05C79"/>
    <w:rsid w:val="00DC1BF5"/>
    <w:rsid w:val="00E709EA"/>
    <w:rsid w:val="00ED2FBE"/>
    <w:rsid w:val="00F1326B"/>
    <w:rsid w:val="00F82EB9"/>
    <w:rsid w:val="00FA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80DD29"/>
  <w15:chartTrackingRefBased/>
  <w15:docId w15:val="{2B4C363B-01B6-4D78-94D4-4DB91713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35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\Attachments\POSUDEK%20OPONENTA%20BAKAL&#193;&#344;SK&#201;%20PR&#193;CE_2022%5b11964%5d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PRÁCE_2022[11964]</Template>
  <TotalTime>128</TotalTime>
  <Pages>2</Pages>
  <Words>453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4</cp:revision>
  <cp:lastPrinted>2012-04-25T08:21:00Z</cp:lastPrinted>
  <dcterms:created xsi:type="dcterms:W3CDTF">2022-05-04T06:16:00Z</dcterms:created>
  <dcterms:modified xsi:type="dcterms:W3CDTF">2022-05-11T16:31:00Z</dcterms:modified>
</cp:coreProperties>
</file>