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606CA5" w:rsidP="00362AB0">
            <w:pPr>
              <w:rPr>
                <w:sz w:val="22"/>
                <w:szCs w:val="22"/>
              </w:rPr>
            </w:pPr>
            <w:r w:rsidRPr="00606CA5">
              <w:rPr>
                <w:sz w:val="22"/>
                <w:szCs w:val="22"/>
              </w:rPr>
              <w:t xml:space="preserve">Simona </w:t>
            </w:r>
            <w:proofErr w:type="spellStart"/>
            <w:r w:rsidRPr="00606CA5">
              <w:rPr>
                <w:sz w:val="22"/>
                <w:szCs w:val="22"/>
              </w:rPr>
              <w:t>Prajková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606CA5" w:rsidP="00606CA5">
            <w:pPr>
              <w:rPr>
                <w:sz w:val="22"/>
                <w:szCs w:val="22"/>
              </w:rPr>
            </w:pPr>
            <w:r w:rsidRPr="00606CA5">
              <w:rPr>
                <w:sz w:val="22"/>
                <w:szCs w:val="22"/>
              </w:rPr>
              <w:t>Sociální sítě v životě žáků základních škol ve Zlínském kraji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E61E2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Eva Klimecká,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5873A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5873A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0F008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441D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0F0088">
            <w:pPr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441D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3E24F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3E24F0" w:rsidRDefault="003E24F0" w:rsidP="003E24F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Relativně dobře pojatá </w:t>
            </w:r>
            <w:r w:rsidR="00483405">
              <w:rPr>
                <w:sz w:val="22"/>
                <w:szCs w:val="22"/>
              </w:rPr>
              <w:t>práce vzhledem k výběru „standardního“ výzkumného tématu.</w:t>
            </w:r>
          </w:p>
          <w:p w:rsidR="00483405" w:rsidRPr="003E24F0" w:rsidRDefault="00483405" w:rsidP="003E24F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Jasně, lo</w:t>
            </w:r>
            <w:r w:rsidR="00441D0A">
              <w:rPr>
                <w:sz w:val="22"/>
                <w:szCs w:val="22"/>
              </w:rPr>
              <w:t>gicky a strukturovaně naplánovaná</w:t>
            </w:r>
            <w:r>
              <w:rPr>
                <w:sz w:val="22"/>
                <w:szCs w:val="22"/>
              </w:rPr>
              <w:t xml:space="preserve"> metodologie.</w:t>
            </w:r>
          </w:p>
          <w:p w:rsidR="003E24F0" w:rsidRPr="00C50B27" w:rsidRDefault="003E24F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B411DB" w:rsidRDefault="00483405" w:rsidP="0048340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Průměrné zpracování teoretické části práce, nižší úroveň analýzy a syntézy informací</w:t>
            </w:r>
            <w:r w:rsidR="00605ACE">
              <w:rPr>
                <w:sz w:val="22"/>
                <w:szCs w:val="22"/>
              </w:rPr>
              <w:t xml:space="preserve">. Menší </w:t>
            </w:r>
            <w:r w:rsidR="00441D0A">
              <w:rPr>
                <w:sz w:val="22"/>
                <w:szCs w:val="22"/>
              </w:rPr>
              <w:t>důraz na detaily evidentní z celé práce.</w:t>
            </w:r>
          </w:p>
          <w:p w:rsidR="00483405" w:rsidRDefault="00483405" w:rsidP="0048340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Drobné jazykové odchylky.</w:t>
            </w:r>
          </w:p>
          <w:p w:rsidR="00605ACE" w:rsidRPr="00483405" w:rsidRDefault="00605ACE" w:rsidP="0048340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závěru explicitně nezaznívá odkaz práce a využití výsledků práce.</w:t>
            </w:r>
            <w:r w:rsidR="00441D0A">
              <w:rPr>
                <w:sz w:val="22"/>
                <w:szCs w:val="22"/>
              </w:rPr>
              <w:t xml:space="preserve"> Prosím, aby toto zaznělo u obhajoby.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483405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483405" w:rsidRDefault="003443AE" w:rsidP="00483405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83405">
              <w:rPr>
                <w:sz w:val="22"/>
                <w:szCs w:val="22"/>
              </w:rPr>
              <w:t xml:space="preserve">Uveďte, kde zaujímá své místo „potřeba komunikace přes sociální sítě“ v potřebách </w:t>
            </w:r>
            <w:r w:rsidR="00D21679">
              <w:rPr>
                <w:sz w:val="22"/>
                <w:szCs w:val="22"/>
              </w:rPr>
              <w:t xml:space="preserve">dítěte? (viz </w:t>
            </w:r>
            <w:r w:rsidRPr="00483405">
              <w:rPr>
                <w:sz w:val="22"/>
                <w:szCs w:val="22"/>
              </w:rPr>
              <w:t>kap.</w:t>
            </w:r>
            <w:r w:rsidR="00D21679">
              <w:rPr>
                <w:sz w:val="22"/>
                <w:szCs w:val="22"/>
              </w:rPr>
              <w:t xml:space="preserve"> 2</w:t>
            </w:r>
            <w:r w:rsidRPr="00483405">
              <w:rPr>
                <w:sz w:val="22"/>
                <w:szCs w:val="22"/>
              </w:rPr>
              <w:t xml:space="preserve">) </w:t>
            </w:r>
          </w:p>
          <w:p w:rsidR="00B411DB" w:rsidRPr="000F0088" w:rsidRDefault="000C653B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Jaká byla</w:t>
            </w:r>
            <w:r w:rsidR="00483405" w:rsidRPr="00483405">
              <w:rPr>
                <w:sz w:val="22"/>
                <w:szCs w:val="22"/>
              </w:rPr>
              <w:t xml:space="preserve"> bližší charakteristika školy, kde se výzkum odehrával? Z popisu výzkumného souboru nemáme detailnější představu. Jak s</w:t>
            </w:r>
            <w:bookmarkStart w:id="0" w:name="_GoBack"/>
            <w:bookmarkEnd w:id="0"/>
            <w:r w:rsidR="00483405" w:rsidRPr="00483405">
              <w:rPr>
                <w:sz w:val="22"/>
                <w:szCs w:val="22"/>
              </w:rPr>
              <w:t>e mohly promítnou</w:t>
            </w:r>
            <w:r w:rsidR="005033F3">
              <w:rPr>
                <w:sz w:val="22"/>
                <w:szCs w:val="22"/>
              </w:rPr>
              <w:t>t</w:t>
            </w:r>
            <w:r w:rsidR="00483405" w:rsidRPr="00483405">
              <w:rPr>
                <w:sz w:val="22"/>
                <w:szCs w:val="22"/>
              </w:rPr>
              <w:t xml:space="preserve"> tyto charakteristiky ve výsledcích práce?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441D0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5873A5">
              <w:rPr>
                <w:sz w:val="22"/>
                <w:szCs w:val="22"/>
              </w:rPr>
              <w:t xml:space="preserve"> 9. května 2022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5873A5">
              <w:rPr>
                <w:sz w:val="22"/>
                <w:szCs w:val="22"/>
              </w:rPr>
              <w:t xml:space="preserve"> Eva Klimecká, v.r.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4698" w:rsidRDefault="004D4698">
      <w:r>
        <w:separator/>
      </w:r>
    </w:p>
  </w:endnote>
  <w:endnote w:type="continuationSeparator" w:id="0">
    <w:p w:rsidR="004D4698" w:rsidRDefault="004D4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4698" w:rsidRDefault="004D4698">
      <w:r>
        <w:separator/>
      </w:r>
    </w:p>
  </w:footnote>
  <w:footnote w:type="continuationSeparator" w:id="0">
    <w:p w:rsidR="004D4698" w:rsidRDefault="004D4698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D66456"/>
    <w:multiLevelType w:val="hybridMultilevel"/>
    <w:tmpl w:val="58CE57BA"/>
    <w:lvl w:ilvl="0" w:tplc="F76A40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F61"/>
    <w:rsid w:val="000C653B"/>
    <w:rsid w:val="000E2C47"/>
    <w:rsid w:val="000F0088"/>
    <w:rsid w:val="003443AE"/>
    <w:rsid w:val="00362AB0"/>
    <w:rsid w:val="003E24F0"/>
    <w:rsid w:val="003F5DA2"/>
    <w:rsid w:val="00441D0A"/>
    <w:rsid w:val="00483405"/>
    <w:rsid w:val="004D4698"/>
    <w:rsid w:val="005033F3"/>
    <w:rsid w:val="00512982"/>
    <w:rsid w:val="00514664"/>
    <w:rsid w:val="00526D47"/>
    <w:rsid w:val="0055255D"/>
    <w:rsid w:val="005873A5"/>
    <w:rsid w:val="005C219A"/>
    <w:rsid w:val="00605ACE"/>
    <w:rsid w:val="00606CA5"/>
    <w:rsid w:val="006847E2"/>
    <w:rsid w:val="00730C1A"/>
    <w:rsid w:val="00841898"/>
    <w:rsid w:val="00AE4C07"/>
    <w:rsid w:val="00AF7F61"/>
    <w:rsid w:val="00B14D9A"/>
    <w:rsid w:val="00B411DB"/>
    <w:rsid w:val="00BA3203"/>
    <w:rsid w:val="00C03D7D"/>
    <w:rsid w:val="00C50B27"/>
    <w:rsid w:val="00D21679"/>
    <w:rsid w:val="00D62416"/>
    <w:rsid w:val="00DC1BF5"/>
    <w:rsid w:val="00E61E2E"/>
    <w:rsid w:val="00E709EA"/>
    <w:rsid w:val="00F3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E5F752"/>
  <w15:chartTrackingRefBased/>
  <w15:docId w15:val="{E25DD48C-AD29-4DC9-A679-8C68AE631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3E24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va\Downloads\POSUDEK%20VEDOUC&#205;HO%20BAKAL&#193;&#344;SK&#201;%20PR&#193;CE_2015%20(1)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 (1)</Template>
  <TotalTime>30</TotalTime>
  <Pages>1</Pages>
  <Words>305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Eva</dc:creator>
  <cp:keywords/>
  <cp:lastModifiedBy>Eva Klimecká</cp:lastModifiedBy>
  <cp:revision>14</cp:revision>
  <cp:lastPrinted>2012-04-25T08:21:00Z</cp:lastPrinted>
  <dcterms:created xsi:type="dcterms:W3CDTF">2022-05-08T13:19:00Z</dcterms:created>
  <dcterms:modified xsi:type="dcterms:W3CDTF">2022-05-09T07:46:00Z</dcterms:modified>
</cp:coreProperties>
</file>