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7D028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Lukáš Jílek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7D028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Porušování práv v sociální oblasti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7D028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Helena Skarupská,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7D028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7D028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0C45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výběr tématu, jeho náročnost a citlivost. V teoretické části mám výtky k dublování odkazů, jazykovému vyjadřování.</w:t>
            </w:r>
          </w:p>
          <w:p w:rsidR="00B411DB" w:rsidRPr="00C50B27" w:rsidRDefault="000C45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praktickou část. I přes potíže vzniklé s vyhlášením nouzového stavu získal autor dostatečné množství respondentů a především vyzdvihuji jeho komentáře propojené s odkazy na odbornou literaturu s vyústěním do doporučení pro praxi.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0C45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 podle vás dostatečná kontrolní činnost Inspekce SQ v oblasti dodržování lidských práv? Zejména u osob v pobytových službách?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0C451C">
              <w:rPr>
                <w:sz w:val="22"/>
                <w:szCs w:val="22"/>
              </w:rPr>
              <w:t xml:space="preserve"> 22. června 2020</w:t>
            </w:r>
            <w:bookmarkStart w:id="0" w:name="_GoBack"/>
            <w:bookmarkEnd w:id="0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13DD" w:rsidRDefault="009813DD">
      <w:r>
        <w:separator/>
      </w:r>
    </w:p>
  </w:endnote>
  <w:endnote w:type="continuationSeparator" w:id="0">
    <w:p w:rsidR="009813DD" w:rsidRDefault="00981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13DD" w:rsidRDefault="009813DD">
      <w:r>
        <w:separator/>
      </w:r>
    </w:p>
  </w:footnote>
  <w:footnote w:type="continuationSeparator" w:id="0">
    <w:p w:rsidR="009813DD" w:rsidRDefault="009813DD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12"/>
    <w:rsid w:val="000C451C"/>
    <w:rsid w:val="00362AB0"/>
    <w:rsid w:val="003F5DA2"/>
    <w:rsid w:val="00512982"/>
    <w:rsid w:val="00514664"/>
    <w:rsid w:val="00526D47"/>
    <w:rsid w:val="0055255D"/>
    <w:rsid w:val="005C219A"/>
    <w:rsid w:val="006847E2"/>
    <w:rsid w:val="0070056B"/>
    <w:rsid w:val="007D028D"/>
    <w:rsid w:val="009813DD"/>
    <w:rsid w:val="00B411DB"/>
    <w:rsid w:val="00BA3203"/>
    <w:rsid w:val="00C50B27"/>
    <w:rsid w:val="00D54F12"/>
    <w:rsid w:val="00DC1BF5"/>
    <w:rsid w:val="00E709EA"/>
    <w:rsid w:val="00E83040"/>
    <w:rsid w:val="00FF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F3F447-1685-4451-A4B5-4C009BC22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rupska\Downloads\POSUDEK%20VEDOUC&#205;HO%20DIPLOMOV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PRÁCE_2015.dot</Template>
  <TotalTime>1</TotalTime>
  <Pages>1</Pages>
  <Words>266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skarupska</dc:creator>
  <cp:keywords/>
  <cp:lastModifiedBy>Helena Skarupská</cp:lastModifiedBy>
  <cp:revision>2</cp:revision>
  <cp:lastPrinted>2012-04-25T08:21:00Z</cp:lastPrinted>
  <dcterms:created xsi:type="dcterms:W3CDTF">2020-06-22T08:38:00Z</dcterms:created>
  <dcterms:modified xsi:type="dcterms:W3CDTF">2020-06-22T08:38:00Z</dcterms:modified>
</cp:coreProperties>
</file>