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FD0EA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Anna Sojková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3A485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Vliv neúplnosti rodiny na vzdělávací výsledky žáků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3A485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PhDr. Hana Včelařová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3A485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3A485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Prezenční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606C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606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ED6CB9" w:rsidRDefault="00ED6CB9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</w:t>
            </w:r>
            <w:r w:rsidR="00B411DB" w:rsidRPr="00C50B27">
              <w:rPr>
                <w:b/>
                <w:sz w:val="22"/>
                <w:szCs w:val="22"/>
              </w:rPr>
              <w:t xml:space="preserve">ilné </w:t>
            </w:r>
            <w:r>
              <w:rPr>
                <w:b/>
                <w:sz w:val="22"/>
                <w:szCs w:val="22"/>
              </w:rPr>
              <w:t>stránky práce:</w:t>
            </w:r>
          </w:p>
          <w:p w:rsidR="009E507A" w:rsidRDefault="009E507A" w:rsidP="009E507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9E507A">
              <w:rPr>
                <w:sz w:val="22"/>
                <w:szCs w:val="22"/>
              </w:rPr>
              <w:t>Autorka zvolila aktuální námět s jasným vztahem k</w:t>
            </w:r>
            <w:r w:rsidR="00B10F7E">
              <w:rPr>
                <w:sz w:val="22"/>
                <w:szCs w:val="22"/>
              </w:rPr>
              <w:t> </w:t>
            </w:r>
            <w:r w:rsidRPr="009E507A">
              <w:rPr>
                <w:sz w:val="22"/>
                <w:szCs w:val="22"/>
              </w:rPr>
              <w:t>oboru</w:t>
            </w:r>
          </w:p>
          <w:p w:rsidR="00B10F7E" w:rsidRDefault="00B10F7E" w:rsidP="009E507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Kvalitní zpracování teoretické části práce</w:t>
            </w:r>
          </w:p>
          <w:p w:rsidR="007971AA" w:rsidRDefault="009E507A" w:rsidP="009E507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Promyšlená formulace výzkumných cílů</w:t>
            </w:r>
            <w:r w:rsidR="00B11653">
              <w:rPr>
                <w:sz w:val="22"/>
                <w:szCs w:val="22"/>
              </w:rPr>
              <w:t xml:space="preserve"> a dalších částí metodologie výzkumu</w:t>
            </w:r>
            <w:r w:rsidR="00485C16">
              <w:rPr>
                <w:sz w:val="22"/>
                <w:szCs w:val="22"/>
              </w:rPr>
              <w:t>, konstrukce vlastního dotazníku, realizace předvýzkumu a výzkumu</w:t>
            </w:r>
          </w:p>
          <w:p w:rsidR="009E507A" w:rsidRDefault="007971AA" w:rsidP="009E507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</w:t>
            </w:r>
            <w:r w:rsidR="00913913">
              <w:rPr>
                <w:sz w:val="22"/>
                <w:szCs w:val="22"/>
              </w:rPr>
              <w:t xml:space="preserve">ečlivě provedenou analýzu dat autorka </w:t>
            </w:r>
            <w:r w:rsidR="00DC05C3">
              <w:rPr>
                <w:sz w:val="22"/>
                <w:szCs w:val="22"/>
              </w:rPr>
              <w:t>doplňuje vhodnými</w:t>
            </w:r>
            <w:r>
              <w:rPr>
                <w:sz w:val="22"/>
                <w:szCs w:val="22"/>
              </w:rPr>
              <w:t xml:space="preserve"> interpretacemi</w:t>
            </w:r>
          </w:p>
          <w:p w:rsidR="007971AA" w:rsidRPr="009E507A" w:rsidRDefault="007971AA" w:rsidP="009E507A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Přínosné výsledky zajímavého výzkumu, některá ze zjištění asociují </w:t>
            </w:r>
            <w:r w:rsidR="00DC05C3">
              <w:rPr>
                <w:sz w:val="22"/>
                <w:szCs w:val="22"/>
              </w:rPr>
              <w:t xml:space="preserve">poznatky </w:t>
            </w:r>
            <w:bookmarkStart w:id="0" w:name="_GoBack"/>
            <w:bookmarkEnd w:id="0"/>
            <w:r>
              <w:rPr>
                <w:sz w:val="22"/>
                <w:szCs w:val="22"/>
              </w:rPr>
              <w:t>sociologických studií (např. I. Nye aj.)</w:t>
            </w:r>
          </w:p>
          <w:p w:rsidR="00ED6CB9" w:rsidRPr="009E507A" w:rsidRDefault="00ED6CB9" w:rsidP="00362AB0">
            <w:pPr>
              <w:rPr>
                <w:sz w:val="22"/>
                <w:szCs w:val="22"/>
              </w:rPr>
            </w:pPr>
          </w:p>
          <w:p w:rsidR="00B411DB" w:rsidRDefault="00ED6CB9" w:rsidP="00362AB0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Slabé stránky práce:</w:t>
            </w:r>
          </w:p>
          <w:p w:rsidR="00F1326B" w:rsidRPr="00B10F7E" w:rsidRDefault="00B10F7E" w:rsidP="00362AB0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případě takto zaměřeného výzkumu by mohly být užitečné informace o </w:t>
            </w:r>
            <w:r w:rsidRPr="00B10F7E">
              <w:rPr>
                <w:sz w:val="22"/>
                <w:szCs w:val="22"/>
              </w:rPr>
              <w:t xml:space="preserve">dosažené </w:t>
            </w:r>
            <w:r>
              <w:rPr>
                <w:sz w:val="22"/>
                <w:szCs w:val="22"/>
              </w:rPr>
              <w:t xml:space="preserve">úrovni </w:t>
            </w:r>
            <w:r w:rsidRPr="00B10F7E">
              <w:rPr>
                <w:sz w:val="22"/>
                <w:szCs w:val="22"/>
              </w:rPr>
              <w:t>vzdělání rodičů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B10F7E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B10F7E" w:rsidRDefault="00B411DB" w:rsidP="00C50B27">
            <w:pPr>
              <w:jc w:val="center"/>
              <w:rPr>
                <w:b/>
                <w:sz w:val="22"/>
                <w:szCs w:val="22"/>
              </w:rPr>
            </w:pPr>
            <w:r w:rsidRPr="00B10F7E">
              <w:rPr>
                <w:b/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B10F7E">
              <w:rPr>
                <w:sz w:val="22"/>
                <w:szCs w:val="22"/>
              </w:rPr>
              <w:t xml:space="preserve"> 11.5.2021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B10F7E">
              <w:rPr>
                <w:sz w:val="22"/>
                <w:szCs w:val="22"/>
              </w:rPr>
              <w:t xml:space="preserve"> PhDr. Hana Včelařová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3FAA" w:rsidRDefault="00853FAA">
      <w:r>
        <w:separator/>
      </w:r>
    </w:p>
  </w:endnote>
  <w:endnote w:type="continuationSeparator" w:id="0">
    <w:p w:rsidR="00853FAA" w:rsidRDefault="00853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3FAA" w:rsidRDefault="00853FAA">
      <w:r>
        <w:separator/>
      </w:r>
    </w:p>
  </w:footnote>
  <w:footnote w:type="continuationSeparator" w:id="0">
    <w:p w:rsidR="00853FAA" w:rsidRDefault="00853FA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652090"/>
    <w:multiLevelType w:val="hybridMultilevel"/>
    <w:tmpl w:val="7A569F96"/>
    <w:lvl w:ilvl="0" w:tplc="6CFA15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8AB"/>
    <w:rsid w:val="00154F27"/>
    <w:rsid w:val="00362AB0"/>
    <w:rsid w:val="003A4857"/>
    <w:rsid w:val="003F5DA2"/>
    <w:rsid w:val="00485C16"/>
    <w:rsid w:val="00512982"/>
    <w:rsid w:val="00526D47"/>
    <w:rsid w:val="0055255D"/>
    <w:rsid w:val="005C219A"/>
    <w:rsid w:val="006847E2"/>
    <w:rsid w:val="006D28AB"/>
    <w:rsid w:val="007553A2"/>
    <w:rsid w:val="007971AA"/>
    <w:rsid w:val="00853FAA"/>
    <w:rsid w:val="008614B3"/>
    <w:rsid w:val="008F4FE3"/>
    <w:rsid w:val="00913913"/>
    <w:rsid w:val="009229DD"/>
    <w:rsid w:val="009A27D5"/>
    <w:rsid w:val="009E507A"/>
    <w:rsid w:val="00B10F7E"/>
    <w:rsid w:val="00B11653"/>
    <w:rsid w:val="00B24674"/>
    <w:rsid w:val="00B411DB"/>
    <w:rsid w:val="00B4606C"/>
    <w:rsid w:val="00BA3203"/>
    <w:rsid w:val="00C50B27"/>
    <w:rsid w:val="00CA7D64"/>
    <w:rsid w:val="00D05C79"/>
    <w:rsid w:val="00DC05C3"/>
    <w:rsid w:val="00DC1BF5"/>
    <w:rsid w:val="00E709EA"/>
    <w:rsid w:val="00ED2FBE"/>
    <w:rsid w:val="00ED6CB9"/>
    <w:rsid w:val="00F1326B"/>
    <w:rsid w:val="00FD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B38CA2"/>
  <w15:chartTrackingRefBased/>
  <w15:docId w15:val="{2FDD4F0C-525F-4EDD-B4E8-5E7BB9BE8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9E50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Downloads\POSUDEK%20OPONENTA%20BAKAL&#193;&#344;SK&#201;%20PR&#193;CE_2015%20(1)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 (1)</Template>
  <TotalTime>28</TotalTime>
  <Pages>1</Pages>
  <Words>266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Uzivatel</dc:creator>
  <cp:keywords/>
  <cp:lastModifiedBy>Hana Včelařová</cp:lastModifiedBy>
  <cp:revision>14</cp:revision>
  <cp:lastPrinted>2012-04-25T08:21:00Z</cp:lastPrinted>
  <dcterms:created xsi:type="dcterms:W3CDTF">2021-05-12T15:53:00Z</dcterms:created>
  <dcterms:modified xsi:type="dcterms:W3CDTF">2021-05-12T16:21:00Z</dcterms:modified>
</cp:coreProperties>
</file>