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03D7D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VEDOUCÍHO </w:t>
            </w:r>
            <w:r w:rsidR="00C03D7D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3A670A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Tereza Maková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7F61C6" w:rsidRDefault="003A670A" w:rsidP="00362AB0">
            <w:pPr>
              <w:rPr>
                <w:sz w:val="22"/>
                <w:szCs w:val="22"/>
              </w:rPr>
            </w:pPr>
            <w:r w:rsidRPr="007F61C6">
              <w:rPr>
                <w:sz w:val="22"/>
                <w:szCs w:val="22"/>
              </w:rPr>
              <w:t>Volný čas studentů v domovech mládeže v Moravskoslezském kraji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Vedoucí práce</w:t>
            </w:r>
          </w:p>
        </w:tc>
        <w:tc>
          <w:tcPr>
            <w:tcW w:w="7020" w:type="dxa"/>
            <w:gridSpan w:val="8"/>
          </w:tcPr>
          <w:p w:rsidR="006847E2" w:rsidRPr="00C50B27" w:rsidRDefault="008E6173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Mgr. Eva Šalenová 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8E6173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747D75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prezenční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FB12A8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  <w:r w:rsidR="008E6173"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6847E2" w:rsidRPr="00C50B27" w:rsidRDefault="00FB12A8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8E6173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8E6173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3A670A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6847E2" w:rsidRPr="00C50B27" w:rsidRDefault="003A670A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  <w:r w:rsidR="00FB12A8"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6847E2" w:rsidRPr="00C50B27" w:rsidRDefault="008E6173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8E6173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8E6173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8E6173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5C219A" w:rsidRPr="00C50B27" w:rsidRDefault="003A670A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5C219A" w:rsidRPr="00C50B27" w:rsidRDefault="003A670A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  <w:r w:rsidR="008E6173">
              <w:rPr>
                <w:sz w:val="22"/>
                <w:szCs w:val="22"/>
              </w:rPr>
              <w:t xml:space="preserve"> 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747D75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3A670A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  <w:r w:rsidR="008E6173">
              <w:rPr>
                <w:sz w:val="22"/>
                <w:szCs w:val="22"/>
              </w:rPr>
              <w:t xml:space="preserve">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747D75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3A670A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8E6173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FB12A8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3A670A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DA763B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8E6173"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3A670A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  <w:r w:rsidR="008E6173">
              <w:rPr>
                <w:sz w:val="22"/>
                <w:szCs w:val="22"/>
              </w:rPr>
              <w:t xml:space="preserve">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3A670A" w:rsidP="005146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  <w:r w:rsidR="00FB12A8">
              <w:rPr>
                <w:sz w:val="22"/>
                <w:szCs w:val="22"/>
              </w:rPr>
              <w:t xml:space="preserve"> 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3A670A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Spolupráce s vedoucím práce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8E6173" w:rsidRDefault="008E6173" w:rsidP="00362AB0">
            <w:pPr>
              <w:rPr>
                <w:b/>
                <w:sz w:val="22"/>
                <w:szCs w:val="22"/>
              </w:rPr>
            </w:pPr>
          </w:p>
          <w:p w:rsidR="00B411DB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8E6173" w:rsidRDefault="008E6173" w:rsidP="00362AB0">
            <w:pPr>
              <w:rPr>
                <w:b/>
                <w:sz w:val="22"/>
                <w:szCs w:val="22"/>
              </w:rPr>
            </w:pPr>
          </w:p>
          <w:p w:rsidR="008E6173" w:rsidRPr="008E6173" w:rsidRDefault="00DA763B" w:rsidP="00747D75">
            <w:pPr>
              <w:numPr>
                <w:ilvl w:val="0"/>
                <w:numId w:val="1"/>
              </w:numPr>
              <w:jc w:val="both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kladně hodnotit lze </w:t>
            </w:r>
            <w:r w:rsidR="00A40807">
              <w:rPr>
                <w:sz w:val="22"/>
                <w:szCs w:val="22"/>
              </w:rPr>
              <w:t>výběr aktuálního tématu</w:t>
            </w:r>
            <w:r w:rsidR="003A670A">
              <w:rPr>
                <w:sz w:val="22"/>
                <w:szCs w:val="22"/>
              </w:rPr>
              <w:t>, přehledné zpracování a</w:t>
            </w:r>
            <w:r>
              <w:rPr>
                <w:sz w:val="22"/>
                <w:szCs w:val="22"/>
              </w:rPr>
              <w:t xml:space="preserve"> </w:t>
            </w:r>
            <w:r w:rsidR="00747D75">
              <w:rPr>
                <w:sz w:val="22"/>
                <w:szCs w:val="22"/>
              </w:rPr>
              <w:t>zájem autorky o</w:t>
            </w:r>
            <w:r w:rsidR="00AC6502">
              <w:rPr>
                <w:sz w:val="22"/>
                <w:szCs w:val="22"/>
              </w:rPr>
              <w:t xml:space="preserve"> analyzovanou</w:t>
            </w:r>
            <w:r>
              <w:rPr>
                <w:sz w:val="22"/>
                <w:szCs w:val="22"/>
              </w:rPr>
              <w:t xml:space="preserve"> problematikou</w:t>
            </w:r>
          </w:p>
          <w:p w:rsidR="003A670A" w:rsidRPr="003A670A" w:rsidRDefault="003A670A" w:rsidP="00747D75">
            <w:pPr>
              <w:numPr>
                <w:ilvl w:val="0"/>
                <w:numId w:val="1"/>
              </w:numPr>
              <w:jc w:val="both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pro účely kvantitativního výzkumu bylo zvoleno dotazníkové šetření, absentuje však hlubší interpretace dat a diskuze</w:t>
            </w:r>
          </w:p>
          <w:p w:rsidR="00DA763B" w:rsidRPr="003A670A" w:rsidRDefault="003A670A" w:rsidP="00747D75">
            <w:pPr>
              <w:numPr>
                <w:ilvl w:val="0"/>
                <w:numId w:val="1"/>
              </w:numPr>
              <w:jc w:val="both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text </w:t>
            </w:r>
            <w:r w:rsidR="00DA763B" w:rsidRPr="003A670A">
              <w:rPr>
                <w:sz w:val="22"/>
                <w:szCs w:val="22"/>
              </w:rPr>
              <w:t>splňuje požadavky kladené na tento typ prací</w:t>
            </w:r>
          </w:p>
          <w:p w:rsidR="00FB12A8" w:rsidRPr="00FB12A8" w:rsidRDefault="00FB12A8" w:rsidP="00747D75">
            <w:pPr>
              <w:ind w:left="720"/>
              <w:jc w:val="both"/>
              <w:rPr>
                <w:b/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Default="008E6173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Bakalářskou práci </w:t>
            </w:r>
            <w:r w:rsidRPr="008E6173">
              <w:rPr>
                <w:b/>
                <w:sz w:val="22"/>
                <w:szCs w:val="22"/>
              </w:rPr>
              <w:t>doporučuji k obhajobě</w:t>
            </w:r>
            <w:r>
              <w:rPr>
                <w:sz w:val="22"/>
                <w:szCs w:val="22"/>
              </w:rPr>
              <w:t xml:space="preserve"> s návrhem hodnocení stupněm </w:t>
            </w:r>
            <w:r w:rsidR="003A670A">
              <w:rPr>
                <w:sz w:val="22"/>
                <w:szCs w:val="22"/>
              </w:rPr>
              <w:t>C</w:t>
            </w:r>
            <w:r>
              <w:rPr>
                <w:sz w:val="22"/>
                <w:szCs w:val="22"/>
              </w:rPr>
              <w:t xml:space="preserve">. </w:t>
            </w:r>
          </w:p>
          <w:p w:rsidR="008E6173" w:rsidRPr="00C50B27" w:rsidRDefault="008E6173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A40807" w:rsidRPr="00A40807" w:rsidRDefault="003A670A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 čem spatřujete limity Vašeho výzkumu?</w:t>
            </w:r>
          </w:p>
          <w:p w:rsidR="00A40807" w:rsidRPr="008E6173" w:rsidRDefault="00A40807" w:rsidP="00362AB0">
            <w:pPr>
              <w:rPr>
                <w:b/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3A670A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</w:tcPr>
          <w:p w:rsidR="00B411DB" w:rsidRPr="00C50B27" w:rsidRDefault="00DA763B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</w:tcPr>
          <w:p w:rsidR="00B411DB" w:rsidRPr="00C50B27" w:rsidRDefault="003A670A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3A670A">
              <w:rPr>
                <w:sz w:val="22"/>
                <w:szCs w:val="22"/>
              </w:rPr>
              <w:t xml:space="preserve"> 4</w:t>
            </w:r>
            <w:r w:rsidR="008E6173">
              <w:rPr>
                <w:sz w:val="22"/>
                <w:szCs w:val="22"/>
              </w:rPr>
              <w:t>. 5. 2021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  <w:r w:rsidR="007F61C6">
              <w:rPr>
                <w:sz w:val="22"/>
                <w:szCs w:val="22"/>
              </w:rPr>
              <w:t xml:space="preserve"> Šalenová v. r. </w:t>
            </w:r>
            <w:bookmarkStart w:id="0" w:name="_GoBack"/>
            <w:bookmarkEnd w:id="0"/>
          </w:p>
        </w:tc>
      </w:tr>
    </w:tbl>
    <w:p w:rsidR="006847E2" w:rsidRDefault="006847E2"/>
    <w:sectPr w:rsidR="006847E2" w:rsidSect="002C1A5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7770A" w:rsidRDefault="0037770A">
      <w:r>
        <w:separator/>
      </w:r>
    </w:p>
  </w:endnote>
  <w:endnote w:type="continuationSeparator" w:id="0">
    <w:p w:rsidR="0037770A" w:rsidRDefault="003777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7770A" w:rsidRDefault="0037770A">
      <w:r>
        <w:separator/>
      </w:r>
    </w:p>
  </w:footnote>
  <w:footnote w:type="continuationSeparator" w:id="0">
    <w:p w:rsidR="0037770A" w:rsidRDefault="0037770A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2663F1"/>
    <w:multiLevelType w:val="hybridMultilevel"/>
    <w:tmpl w:val="1996E984"/>
    <w:lvl w:ilvl="0" w:tplc="D118FC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3C4D"/>
    <w:rsid w:val="000E2C47"/>
    <w:rsid w:val="001B027C"/>
    <w:rsid w:val="002C1A57"/>
    <w:rsid w:val="00362AB0"/>
    <w:rsid w:val="0037770A"/>
    <w:rsid w:val="003A670A"/>
    <w:rsid w:val="003F5DA2"/>
    <w:rsid w:val="004B6BD4"/>
    <w:rsid w:val="00512982"/>
    <w:rsid w:val="00514664"/>
    <w:rsid w:val="00526D47"/>
    <w:rsid w:val="0055255D"/>
    <w:rsid w:val="005C219A"/>
    <w:rsid w:val="006847E2"/>
    <w:rsid w:val="00730C1A"/>
    <w:rsid w:val="00747D75"/>
    <w:rsid w:val="007C6557"/>
    <w:rsid w:val="007F61C6"/>
    <w:rsid w:val="008E6173"/>
    <w:rsid w:val="00A40807"/>
    <w:rsid w:val="00A86A02"/>
    <w:rsid w:val="00AC6502"/>
    <w:rsid w:val="00AD1FDF"/>
    <w:rsid w:val="00B411DB"/>
    <w:rsid w:val="00BA3203"/>
    <w:rsid w:val="00C03D7D"/>
    <w:rsid w:val="00C43C4D"/>
    <w:rsid w:val="00C50B27"/>
    <w:rsid w:val="00D25FBF"/>
    <w:rsid w:val="00D62416"/>
    <w:rsid w:val="00DA763B"/>
    <w:rsid w:val="00DC1BF5"/>
    <w:rsid w:val="00E709EA"/>
    <w:rsid w:val="00FB1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2029C68"/>
  <w15:docId w15:val="{1E822B6B-CF87-4758-9720-503FE11FC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  <w:style w:type="paragraph" w:styleId="Textbubliny">
    <w:name w:val="Balloon Text"/>
    <w:basedOn w:val="Normln"/>
    <w:link w:val="TextbublinyChar"/>
    <w:semiHidden/>
    <w:unhideWhenUsed/>
    <w:rsid w:val="007F61C6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semiHidden/>
    <w:rsid w:val="007F61C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alenova\Downloads\POSUDEK%20VEDOUC&#205;HO%20BAKAL&#193;&#344;SK&#201;%20PR&#193;CE_2015.dot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VEDOUCÍHO BAKALÁŘSKÉ PRÁCE_2015.dot</Template>
  <TotalTime>0</TotalTime>
  <Pages>1</Pages>
  <Words>258</Words>
  <Characters>1529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1784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creator>Internet</dc:creator>
  <cp:lastModifiedBy>Eva Šalenová</cp:lastModifiedBy>
  <cp:revision>2</cp:revision>
  <cp:lastPrinted>2021-05-10T09:52:00Z</cp:lastPrinted>
  <dcterms:created xsi:type="dcterms:W3CDTF">2021-05-10T09:52:00Z</dcterms:created>
  <dcterms:modified xsi:type="dcterms:W3CDTF">2021-05-10T09:52:00Z</dcterms:modified>
</cp:coreProperties>
</file>