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0C58A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0C58A7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7F052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Nikola Knotková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735856" w:rsidRDefault="007F0527" w:rsidP="00362AB0">
            <w:pPr>
              <w:rPr>
                <w:sz w:val="22"/>
                <w:szCs w:val="22"/>
              </w:rPr>
            </w:pPr>
            <w:r w:rsidRPr="00735856">
              <w:rPr>
                <w:sz w:val="22"/>
                <w:szCs w:val="22"/>
              </w:rPr>
              <w:t>Život v náhradní rodinné péči očima dospělých, kteří v ní vyrůstali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0C58A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8E617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Mgr. Eva Šalenová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8E617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7B22B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FB12A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FB12A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FB12A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FB12A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7F052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7F052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7F052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C219A" w:rsidRPr="00C50B27" w:rsidRDefault="007F052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C219A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DA763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DA763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DA763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DA763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FB12A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FB12A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DA763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DA763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7F0527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7F0527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B411DB" w:rsidRPr="00C50B27" w:rsidRDefault="00FB12A8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FB12A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FB12A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8E6173" w:rsidRDefault="008E6173" w:rsidP="00362AB0">
            <w:pPr>
              <w:rPr>
                <w:b/>
                <w:sz w:val="22"/>
                <w:szCs w:val="22"/>
              </w:rPr>
            </w:pPr>
          </w:p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8E6173" w:rsidRDefault="008E6173" w:rsidP="00362AB0">
            <w:pPr>
              <w:rPr>
                <w:b/>
                <w:sz w:val="22"/>
                <w:szCs w:val="22"/>
              </w:rPr>
            </w:pPr>
          </w:p>
          <w:p w:rsidR="007F0527" w:rsidRPr="007F0527" w:rsidRDefault="00DA763B" w:rsidP="007F0527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kladně hodnotit lze </w:t>
            </w:r>
            <w:r w:rsidR="00A40807">
              <w:rPr>
                <w:sz w:val="22"/>
                <w:szCs w:val="22"/>
              </w:rPr>
              <w:t>výběr tématu</w:t>
            </w:r>
            <w:r w:rsidR="007F0527">
              <w:rPr>
                <w:b/>
                <w:sz w:val="22"/>
                <w:szCs w:val="22"/>
              </w:rPr>
              <w:t xml:space="preserve">, </w:t>
            </w:r>
            <w:r w:rsidR="007F0527">
              <w:rPr>
                <w:sz w:val="22"/>
                <w:szCs w:val="22"/>
              </w:rPr>
              <w:t xml:space="preserve">provázanost teoretické i </w:t>
            </w:r>
            <w:r w:rsidR="007F0527" w:rsidRPr="007F0527">
              <w:rPr>
                <w:sz w:val="22"/>
                <w:szCs w:val="22"/>
              </w:rPr>
              <w:t>praktické části práce</w:t>
            </w:r>
            <w:r w:rsidR="007F0527">
              <w:rPr>
                <w:sz w:val="22"/>
                <w:szCs w:val="22"/>
              </w:rPr>
              <w:t xml:space="preserve"> a </w:t>
            </w:r>
            <w:r w:rsidR="000D648E">
              <w:rPr>
                <w:sz w:val="22"/>
                <w:szCs w:val="22"/>
              </w:rPr>
              <w:t>množství</w:t>
            </w:r>
            <w:r w:rsidR="007F0527">
              <w:rPr>
                <w:sz w:val="22"/>
                <w:szCs w:val="22"/>
              </w:rPr>
              <w:t xml:space="preserve"> využitých zdrojů</w:t>
            </w:r>
          </w:p>
          <w:p w:rsidR="000D648E" w:rsidRPr="000D648E" w:rsidRDefault="000D648E" w:rsidP="00A40807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zvolené metody a techniky zpracování odpovídají účelům kvalitativního výzkumu</w:t>
            </w:r>
          </w:p>
          <w:p w:rsidR="000D648E" w:rsidRPr="000D648E" w:rsidRDefault="000D648E" w:rsidP="00A40807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předkládaný text je čtivý a dobře charakterizuje sledovanou problematiku</w:t>
            </w:r>
          </w:p>
          <w:p w:rsidR="00FB12A8" w:rsidRPr="00FB12A8" w:rsidRDefault="00FB12A8" w:rsidP="00A40807">
            <w:pPr>
              <w:ind w:left="720"/>
              <w:jc w:val="both"/>
              <w:rPr>
                <w:b/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8E617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Bakalářskou práci </w:t>
            </w:r>
            <w:r w:rsidRPr="008E6173">
              <w:rPr>
                <w:b/>
                <w:sz w:val="22"/>
                <w:szCs w:val="22"/>
              </w:rPr>
              <w:t>doporučuji k obhajobě</w:t>
            </w:r>
            <w:r>
              <w:rPr>
                <w:sz w:val="22"/>
                <w:szCs w:val="22"/>
              </w:rPr>
              <w:t xml:space="preserve"> s návrhem hodnocení stupněm </w:t>
            </w:r>
            <w:r w:rsidR="007F0527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. </w:t>
            </w:r>
          </w:p>
          <w:p w:rsidR="008E6173" w:rsidRPr="00C50B27" w:rsidRDefault="008E6173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A4080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735856" w:rsidRDefault="000D648E" w:rsidP="00735856">
            <w:pPr>
              <w:numPr>
                <w:ilvl w:val="0"/>
                <w:numId w:val="2"/>
              </w:numPr>
              <w:ind w:left="284" w:hanging="284"/>
              <w:rPr>
                <w:sz w:val="22"/>
                <w:szCs w:val="22"/>
              </w:rPr>
            </w:pPr>
            <w:r w:rsidRPr="000D648E">
              <w:rPr>
                <w:sz w:val="22"/>
                <w:szCs w:val="22"/>
              </w:rPr>
              <w:t>Jakým způsobem by se dalo na Váš výzkum</w:t>
            </w:r>
            <w:r>
              <w:rPr>
                <w:sz w:val="22"/>
                <w:szCs w:val="22"/>
              </w:rPr>
              <w:t xml:space="preserve"> navázat</w:t>
            </w:r>
            <w:r w:rsidRPr="000D648E">
              <w:rPr>
                <w:sz w:val="22"/>
                <w:szCs w:val="22"/>
              </w:rPr>
              <w:t>?</w:t>
            </w:r>
            <w:r>
              <w:rPr>
                <w:sz w:val="22"/>
                <w:szCs w:val="22"/>
              </w:rPr>
              <w:t xml:space="preserve"> </w:t>
            </w:r>
          </w:p>
          <w:p w:rsidR="000D648E" w:rsidRDefault="000D648E" w:rsidP="00735856">
            <w:pPr>
              <w:numPr>
                <w:ilvl w:val="0"/>
                <w:numId w:val="2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Existují nějaké limity Vašeho výzkumu?</w:t>
            </w:r>
          </w:p>
          <w:p w:rsidR="000D648E" w:rsidRPr="000D648E" w:rsidRDefault="000D648E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390CC0" w:rsidRPr="00390CC0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7F052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="00390CC0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390CC0">
              <w:rPr>
                <w:sz w:val="22"/>
                <w:szCs w:val="22"/>
              </w:rPr>
              <w:t xml:space="preserve"> 9</w:t>
            </w:r>
            <w:r w:rsidR="008E6173">
              <w:rPr>
                <w:sz w:val="22"/>
                <w:szCs w:val="22"/>
              </w:rPr>
              <w:t>. 5. 2021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735856">
              <w:rPr>
                <w:sz w:val="22"/>
                <w:szCs w:val="22"/>
              </w:rPr>
              <w:t xml:space="preserve"> Šalenová v. r.</w:t>
            </w:r>
            <w:bookmarkStart w:id="0" w:name="_GoBack"/>
            <w:bookmarkEnd w:id="0"/>
          </w:p>
        </w:tc>
      </w:tr>
    </w:tbl>
    <w:p w:rsidR="006847E2" w:rsidRDefault="006847E2"/>
    <w:sectPr w:rsidR="006847E2" w:rsidSect="002C1A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36E2" w:rsidRDefault="00F936E2">
      <w:r>
        <w:separator/>
      </w:r>
    </w:p>
  </w:endnote>
  <w:endnote w:type="continuationSeparator" w:id="0">
    <w:p w:rsidR="00F936E2" w:rsidRDefault="00F93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36E2" w:rsidRDefault="00F936E2">
      <w:r>
        <w:separator/>
      </w:r>
    </w:p>
  </w:footnote>
  <w:footnote w:type="continuationSeparator" w:id="0">
    <w:p w:rsidR="00F936E2" w:rsidRDefault="00F936E2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366719"/>
    <w:multiLevelType w:val="hybridMultilevel"/>
    <w:tmpl w:val="F5BA97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2663F1"/>
    <w:multiLevelType w:val="hybridMultilevel"/>
    <w:tmpl w:val="1996E984"/>
    <w:lvl w:ilvl="0" w:tplc="D118FC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C4D"/>
    <w:rsid w:val="000C58A7"/>
    <w:rsid w:val="000D648E"/>
    <w:rsid w:val="000E2C47"/>
    <w:rsid w:val="0010276D"/>
    <w:rsid w:val="002C1A57"/>
    <w:rsid w:val="00315203"/>
    <w:rsid w:val="00362AB0"/>
    <w:rsid w:val="00390CC0"/>
    <w:rsid w:val="003F5DA2"/>
    <w:rsid w:val="00512982"/>
    <w:rsid w:val="00514664"/>
    <w:rsid w:val="00526D47"/>
    <w:rsid w:val="0055255D"/>
    <w:rsid w:val="005C219A"/>
    <w:rsid w:val="006847E2"/>
    <w:rsid w:val="00730C1A"/>
    <w:rsid w:val="00735856"/>
    <w:rsid w:val="007B22BD"/>
    <w:rsid w:val="007F0527"/>
    <w:rsid w:val="008E6173"/>
    <w:rsid w:val="00A40807"/>
    <w:rsid w:val="00AC6502"/>
    <w:rsid w:val="00B411DB"/>
    <w:rsid w:val="00BA3203"/>
    <w:rsid w:val="00C03D7D"/>
    <w:rsid w:val="00C43C4D"/>
    <w:rsid w:val="00C50B27"/>
    <w:rsid w:val="00D62416"/>
    <w:rsid w:val="00DA763B"/>
    <w:rsid w:val="00DC1BF5"/>
    <w:rsid w:val="00E709EA"/>
    <w:rsid w:val="00F31881"/>
    <w:rsid w:val="00F936E2"/>
    <w:rsid w:val="00FB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817A20"/>
  <w15:docId w15:val="{B40FBCDD-5986-4E1F-9CA7-6CF208E5B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Normlnweb">
    <w:name w:val="Normal (Web)"/>
    <w:basedOn w:val="Normln"/>
    <w:uiPriority w:val="99"/>
    <w:unhideWhenUsed/>
    <w:rsid w:val="00390CC0"/>
    <w:pPr>
      <w:spacing w:before="100" w:beforeAutospacing="1" w:after="100" w:afterAutospacing="1"/>
    </w:pPr>
  </w:style>
  <w:style w:type="paragraph" w:styleId="Textbubliny">
    <w:name w:val="Balloon Text"/>
    <w:basedOn w:val="Normln"/>
    <w:link w:val="TextbublinyChar"/>
    <w:semiHidden/>
    <w:unhideWhenUsed/>
    <w:rsid w:val="0073585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semiHidden/>
    <w:rsid w:val="007358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lenova\Downloads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PRÁCE_2015.dot</Template>
  <TotalTime>1</TotalTime>
  <Pages>1</Pages>
  <Words>259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Internet</dc:creator>
  <cp:lastModifiedBy>Eva Šalenová</cp:lastModifiedBy>
  <cp:revision>2</cp:revision>
  <cp:lastPrinted>2021-05-10T12:08:00Z</cp:lastPrinted>
  <dcterms:created xsi:type="dcterms:W3CDTF">2021-05-10T12:09:00Z</dcterms:created>
  <dcterms:modified xsi:type="dcterms:W3CDTF">2021-05-10T12:09:00Z</dcterms:modified>
</cp:coreProperties>
</file>