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5150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Brigita </w:t>
            </w:r>
            <w:proofErr w:type="spellStart"/>
            <w:r>
              <w:rPr>
                <w:sz w:val="22"/>
                <w:szCs w:val="22"/>
              </w:rPr>
              <w:t>Čáblíková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51504" w:rsidP="00362AB0">
            <w:pPr>
              <w:rPr>
                <w:sz w:val="22"/>
                <w:szCs w:val="22"/>
              </w:rPr>
            </w:pPr>
            <w:r w:rsidRPr="00451504">
              <w:rPr>
                <w:sz w:val="22"/>
                <w:szCs w:val="22"/>
              </w:rPr>
              <w:t>Sociopreferenční vztahy v malé sociální skupině se znakem ústavní výchovy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45150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Anna Petr Šafránková,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45150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45150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8185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926BC8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181854">
            <w:pPr>
              <w:jc w:val="both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F33820" w:rsidP="00181854">
            <w:pPr>
              <w:spacing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Diplomová práce se zabývá významným a zajímavým tématem, jež bezpochyby rezonuje s oblastí zájmu oboru Sociální pedagogika. Diplomová práce je standardně dělena na část teoretickou a empirickou. Autorka v rámci teoretické části představuje prostřednictvím tří hlavních kapitol problematiku sociálních skupin, ústavní péče a interpersonálních vztahů. V rámci výzkumného šetření, jež je představeno v empirické části, autorka využila metodu </w:t>
            </w:r>
            <w:proofErr w:type="spellStart"/>
            <w:r>
              <w:rPr>
                <w:sz w:val="22"/>
                <w:szCs w:val="22"/>
              </w:rPr>
              <w:t>sociometrie</w:t>
            </w:r>
            <w:proofErr w:type="spellEnd"/>
            <w:r>
              <w:rPr>
                <w:sz w:val="22"/>
                <w:szCs w:val="22"/>
              </w:rPr>
              <w:t xml:space="preserve"> a rozhovoru. Výsledky výzkumu přinášejí zajímavá zjištění a mohou být využity v rámci práce s konkrétním kolektivem.</w:t>
            </w:r>
          </w:p>
          <w:p w:rsidR="00F33820" w:rsidRPr="00924F35" w:rsidRDefault="00F33820" w:rsidP="00181854">
            <w:pPr>
              <w:jc w:val="both"/>
              <w:rPr>
                <w:b/>
                <w:sz w:val="22"/>
                <w:szCs w:val="22"/>
              </w:rPr>
            </w:pPr>
            <w:r w:rsidRPr="00924F35">
              <w:rPr>
                <w:b/>
                <w:sz w:val="22"/>
                <w:szCs w:val="22"/>
              </w:rPr>
              <w:t>Siln</w:t>
            </w:r>
            <w:r w:rsidR="0067554C" w:rsidRPr="00924F35">
              <w:rPr>
                <w:b/>
                <w:sz w:val="22"/>
                <w:szCs w:val="22"/>
              </w:rPr>
              <w:t>é stránky diplomové práce:</w:t>
            </w:r>
          </w:p>
          <w:p w:rsidR="0067554C" w:rsidRDefault="0067554C" w:rsidP="00181854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Volba tématu a zainteresovanost autorky.</w:t>
            </w:r>
          </w:p>
          <w:p w:rsidR="0067554C" w:rsidRDefault="0067554C" w:rsidP="00181854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Volba výzkumných metod (zejména využití a zpracování </w:t>
            </w:r>
            <w:proofErr w:type="spellStart"/>
            <w:r>
              <w:rPr>
                <w:sz w:val="22"/>
                <w:szCs w:val="22"/>
              </w:rPr>
              <w:t>sociometrie</w:t>
            </w:r>
            <w:proofErr w:type="spellEnd"/>
            <w:r>
              <w:rPr>
                <w:sz w:val="22"/>
                <w:szCs w:val="22"/>
              </w:rPr>
              <w:t>).</w:t>
            </w:r>
          </w:p>
          <w:p w:rsidR="0067554C" w:rsidRDefault="0067554C" w:rsidP="00181854">
            <w:pPr>
              <w:pStyle w:val="Odstavecseseznamem"/>
              <w:numPr>
                <w:ilvl w:val="0"/>
                <w:numId w:val="3"/>
              </w:numPr>
              <w:spacing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Snaha o komplexní zachycení zkoumané problematiky.</w:t>
            </w:r>
          </w:p>
          <w:p w:rsidR="0067554C" w:rsidRPr="00924F35" w:rsidRDefault="0067554C" w:rsidP="00181854">
            <w:pPr>
              <w:jc w:val="both"/>
              <w:rPr>
                <w:b/>
                <w:sz w:val="22"/>
                <w:szCs w:val="22"/>
              </w:rPr>
            </w:pPr>
            <w:r w:rsidRPr="00924F35">
              <w:rPr>
                <w:b/>
                <w:sz w:val="22"/>
                <w:szCs w:val="22"/>
              </w:rPr>
              <w:t>Slabé stránky diplomové práce:</w:t>
            </w:r>
          </w:p>
          <w:p w:rsidR="0067554C" w:rsidRDefault="00181854" w:rsidP="00181854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Analýza a syntéza</w:t>
            </w:r>
            <w:r w:rsidR="0067554C">
              <w:rPr>
                <w:sz w:val="22"/>
                <w:szCs w:val="22"/>
              </w:rPr>
              <w:t xml:space="preserve"> zkoumané problematiky v teoretické části je spíše povrchního charakteru.</w:t>
            </w:r>
          </w:p>
          <w:p w:rsidR="0067554C" w:rsidRDefault="0067554C" w:rsidP="00181854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Diskutabilní se jeví řazení kapitol v teoretické části.</w:t>
            </w:r>
          </w:p>
          <w:p w:rsidR="0067554C" w:rsidRDefault="0067554C" w:rsidP="00181854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Zpracování dat v rámci jednotlivých metod by bylo vhodné precizněji interpretovat.</w:t>
            </w:r>
          </w:p>
          <w:p w:rsidR="0067554C" w:rsidRDefault="0067554C" w:rsidP="00181854">
            <w:pPr>
              <w:jc w:val="both"/>
              <w:rPr>
                <w:sz w:val="22"/>
                <w:szCs w:val="22"/>
              </w:rPr>
            </w:pPr>
          </w:p>
          <w:p w:rsidR="00B411DB" w:rsidRPr="00C50B27" w:rsidRDefault="0067554C" w:rsidP="0018185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splňuje požadavky standardně kladeny na tento druh textu. Diplomovou 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F33820" w:rsidP="00F33820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 xml:space="preserve">Na straně 52 uvádíte </w:t>
            </w:r>
            <w:proofErr w:type="gramStart"/>
            <w:r>
              <w:rPr>
                <w:sz w:val="23"/>
                <w:szCs w:val="23"/>
              </w:rPr>
              <w:t>….</w:t>
            </w:r>
            <w:r w:rsidRPr="00F33820">
              <w:rPr>
                <w:i/>
                <w:sz w:val="23"/>
                <w:szCs w:val="23"/>
              </w:rPr>
              <w:t>Z čehož</w:t>
            </w:r>
            <w:proofErr w:type="gramEnd"/>
            <w:r w:rsidRPr="00F33820">
              <w:rPr>
                <w:i/>
                <w:sz w:val="23"/>
                <w:szCs w:val="23"/>
              </w:rPr>
              <w:t xml:space="preserve"> můžeme předp</w:t>
            </w:r>
            <w:bookmarkStart w:id="0" w:name="_GoBack"/>
            <w:bookmarkEnd w:id="0"/>
            <w:r w:rsidRPr="00F33820">
              <w:rPr>
                <w:i/>
                <w:sz w:val="23"/>
                <w:szCs w:val="23"/>
              </w:rPr>
              <w:t>okládat bezproblémové vztahy v kolektivu třídy</w:t>
            </w:r>
            <w:r>
              <w:rPr>
                <w:sz w:val="23"/>
                <w:szCs w:val="23"/>
              </w:rPr>
              <w:t>, nicméně na straně 62 je uvedeno …</w:t>
            </w:r>
            <w:r w:rsidRPr="00F33820">
              <w:rPr>
                <w:i/>
                <w:sz w:val="23"/>
                <w:szCs w:val="23"/>
              </w:rPr>
              <w:t>Z výpovědi respondentky na položené otázky je zřejmé, že vztahy ve třídě nejsou příliš dobré</w:t>
            </w:r>
            <w:r>
              <w:rPr>
                <w:sz w:val="23"/>
                <w:szCs w:val="23"/>
              </w:rPr>
              <w:t>. Jak byste tedy popsala vztahy ve třídě, jež byla objektem Vašeho zájmu?</w:t>
            </w:r>
          </w:p>
          <w:p w:rsidR="00B411DB" w:rsidRPr="00C50B27" w:rsidRDefault="00F33820" w:rsidP="00362AB0">
            <w:pPr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lastRenderedPageBreak/>
              <w:t>Jaké jsou limity Vašeho výzkumu?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67554C">
              <w:rPr>
                <w:sz w:val="22"/>
                <w:szCs w:val="22"/>
              </w:rPr>
              <w:t xml:space="preserve"> 3. 5. 2018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67554C">
              <w:rPr>
                <w:sz w:val="22"/>
                <w:szCs w:val="22"/>
              </w:rPr>
              <w:t xml:space="preserve"> Anna Petr Šafránková, </w:t>
            </w:r>
            <w:proofErr w:type="gramStart"/>
            <w:r w:rsidR="0067554C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99C" w:rsidRDefault="0044599C">
      <w:r>
        <w:separator/>
      </w:r>
    </w:p>
  </w:endnote>
  <w:endnote w:type="continuationSeparator" w:id="0">
    <w:p w:rsidR="0044599C" w:rsidRDefault="00445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99C" w:rsidRDefault="0044599C">
      <w:r>
        <w:separator/>
      </w:r>
    </w:p>
  </w:footnote>
  <w:footnote w:type="continuationSeparator" w:id="0">
    <w:p w:rsidR="0044599C" w:rsidRDefault="0044599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90A"/>
    <w:multiLevelType w:val="hybridMultilevel"/>
    <w:tmpl w:val="0ED2F418"/>
    <w:lvl w:ilvl="0" w:tplc="7B18D16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3734C3"/>
    <w:multiLevelType w:val="hybridMultilevel"/>
    <w:tmpl w:val="C38C78EE"/>
    <w:lvl w:ilvl="0" w:tplc="42148A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A81483"/>
    <w:multiLevelType w:val="hybridMultilevel"/>
    <w:tmpl w:val="B600B6AA"/>
    <w:lvl w:ilvl="0" w:tplc="83D057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B03"/>
    <w:rsid w:val="0008185E"/>
    <w:rsid w:val="00181854"/>
    <w:rsid w:val="00362AB0"/>
    <w:rsid w:val="003F5DA2"/>
    <w:rsid w:val="0044599C"/>
    <w:rsid w:val="00451504"/>
    <w:rsid w:val="00512982"/>
    <w:rsid w:val="00514664"/>
    <w:rsid w:val="00526D47"/>
    <w:rsid w:val="0055255D"/>
    <w:rsid w:val="005C219A"/>
    <w:rsid w:val="005F7BB6"/>
    <w:rsid w:val="0067554C"/>
    <w:rsid w:val="006847E2"/>
    <w:rsid w:val="0070056B"/>
    <w:rsid w:val="00924F35"/>
    <w:rsid w:val="00926BC8"/>
    <w:rsid w:val="009A1E80"/>
    <w:rsid w:val="00AA3B03"/>
    <w:rsid w:val="00B411DB"/>
    <w:rsid w:val="00BA3203"/>
    <w:rsid w:val="00C50B27"/>
    <w:rsid w:val="00DC1BF5"/>
    <w:rsid w:val="00E709EA"/>
    <w:rsid w:val="00E83040"/>
    <w:rsid w:val="00EA4C02"/>
    <w:rsid w:val="00F3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F338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F338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enka\AppData\Local\Packages\Microsoft.MicrosoftEdge_8wekyb3d8bbwe\TempState\Downloads\POSUDEK%20VEDOUC&#258;&#356;HO%20DIPLOMOV&#258;&#8240;%20PR&#258;&#129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VEDOUCĂŤHO DIPLOMOVĂ‰ PRĂCE_2015</Template>
  <TotalTime>386</TotalTime>
  <Pages>1</Pages>
  <Words>415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Anna Šafránková</dc:creator>
  <cp:lastModifiedBy>Anna Šafránková</cp:lastModifiedBy>
  <cp:revision>7</cp:revision>
  <cp:lastPrinted>2012-04-25T08:21:00Z</cp:lastPrinted>
  <dcterms:created xsi:type="dcterms:W3CDTF">2018-05-03T11:46:00Z</dcterms:created>
  <dcterms:modified xsi:type="dcterms:W3CDTF">2018-05-03T18:59:00Z</dcterms:modified>
</cp:coreProperties>
</file>