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C170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Jitka Andrysová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C170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Míra virtuální závislosti u žáků středních škol Zlínského kraje a možnosti intervence rodičů jako prevence vzniku závislosti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C170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Tomáš Karger, Ph.D.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C170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Andragogika v profilaci na řízení lidských zdrojů v neziskové sféře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C17008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AC57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AC57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AC57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AC57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AC57D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A01658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48397A" w:rsidRDefault="0048397A" w:rsidP="00C1700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Jednotlivé definice netolismu jsou uváděny vedle sebe, autorka je však neporovnává ani nesyntetizuje (s. 13).</w:t>
            </w:r>
          </w:p>
          <w:p w:rsidR="00736BBC" w:rsidRDefault="00736BBC" w:rsidP="00C1700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Autorka uvádí kyberšikanu jako nejrizikovější oblast netolismu, aniž by vysvětlila návaznost mezi kyberšikanou a formováním závislosti na internetu (s. 25).</w:t>
            </w:r>
          </w:p>
          <w:p w:rsidR="00D215CD" w:rsidRPr="00D215CD" w:rsidRDefault="00D215CD" w:rsidP="00D215CD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realizaci předvýzkumu.</w:t>
            </w:r>
          </w:p>
          <w:p w:rsidR="00C17008" w:rsidRDefault="00212C11" w:rsidP="00C1700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využití standardního nástroje pro měření závislosti na internetu. Některé otázky (například otázky č. 7 a 9) však mohou vést k pozitivní sebestylizaci respondentů. Bylo by vhodné tuto</w:t>
            </w:r>
            <w:r w:rsidR="00D215CD">
              <w:rPr>
                <w:sz w:val="22"/>
                <w:szCs w:val="22"/>
              </w:rPr>
              <w:t xml:space="preserve"> možnost zoh</w:t>
            </w:r>
            <w:r w:rsidR="004E6D95">
              <w:rPr>
                <w:sz w:val="22"/>
                <w:szCs w:val="22"/>
              </w:rPr>
              <w:t>lednit při jejich interpretaci</w:t>
            </w:r>
            <w:r>
              <w:rPr>
                <w:sz w:val="22"/>
                <w:szCs w:val="22"/>
              </w:rPr>
              <w:t>.</w:t>
            </w:r>
          </w:p>
          <w:p w:rsidR="00736BBC" w:rsidRPr="00C17008" w:rsidRDefault="00736BBC" w:rsidP="00C17008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interpretaci zjištění, která vztahuje výsledky výzkumu k existující literatuře.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F1326B" w:rsidRPr="00C50B27" w:rsidRDefault="00F1326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212C11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 je vztah mezi kyberšikanou a závislostí na internetu? Může kyberšikana přispět k formování závislosti, nebo se spíše jedná o další negativní jev související s internetem?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A01658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A01658">
              <w:rPr>
                <w:sz w:val="22"/>
                <w:szCs w:val="22"/>
              </w:rPr>
              <w:t xml:space="preserve"> 15</w:t>
            </w:r>
            <w:bookmarkStart w:id="0" w:name="_GoBack"/>
            <w:bookmarkEnd w:id="0"/>
            <w:r w:rsidR="00212C11">
              <w:rPr>
                <w:sz w:val="22"/>
                <w:szCs w:val="22"/>
              </w:rPr>
              <w:t>. 5. 2018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61C0C" w:rsidRDefault="00F61C0C">
      <w:r>
        <w:separator/>
      </w:r>
    </w:p>
  </w:endnote>
  <w:endnote w:type="continuationSeparator" w:id="0">
    <w:p w:rsidR="00F61C0C" w:rsidRDefault="00F61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61C0C" w:rsidRDefault="00F61C0C">
      <w:r>
        <w:separator/>
      </w:r>
    </w:p>
  </w:footnote>
  <w:footnote w:type="continuationSeparator" w:id="0">
    <w:p w:rsidR="00F61C0C" w:rsidRDefault="00F61C0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C5207"/>
    <w:multiLevelType w:val="hybridMultilevel"/>
    <w:tmpl w:val="3F2CF6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61"/>
    <w:rsid w:val="000F2B6E"/>
    <w:rsid w:val="00154F27"/>
    <w:rsid w:val="00212C11"/>
    <w:rsid w:val="00260695"/>
    <w:rsid w:val="00362AB0"/>
    <w:rsid w:val="003F5DA2"/>
    <w:rsid w:val="004812F2"/>
    <w:rsid w:val="0048397A"/>
    <w:rsid w:val="004E6D95"/>
    <w:rsid w:val="00512982"/>
    <w:rsid w:val="00526D47"/>
    <w:rsid w:val="0055255D"/>
    <w:rsid w:val="005C219A"/>
    <w:rsid w:val="006847E2"/>
    <w:rsid w:val="00700561"/>
    <w:rsid w:val="00736BBC"/>
    <w:rsid w:val="007553A2"/>
    <w:rsid w:val="008614B3"/>
    <w:rsid w:val="009A27D5"/>
    <w:rsid w:val="00A01658"/>
    <w:rsid w:val="00A949FE"/>
    <w:rsid w:val="00AC57DC"/>
    <w:rsid w:val="00B411DB"/>
    <w:rsid w:val="00BA3203"/>
    <w:rsid w:val="00C17008"/>
    <w:rsid w:val="00C50B27"/>
    <w:rsid w:val="00CA7D64"/>
    <w:rsid w:val="00D05C79"/>
    <w:rsid w:val="00D215CD"/>
    <w:rsid w:val="00D8566A"/>
    <w:rsid w:val="00DC1BF5"/>
    <w:rsid w:val="00E709EA"/>
    <w:rsid w:val="00ED2FBE"/>
    <w:rsid w:val="00F1326B"/>
    <w:rsid w:val="00F61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26361F"/>
  <w15:chartTrackingRefBased/>
  <w15:docId w15:val="{9B22A7ED-FC60-4CFC-917A-284727497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C170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ger\Downloads\POSUDEK%20OPONENTA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51</TotalTime>
  <Pages>1</Pages>
  <Words>324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Tomáš Karger</dc:creator>
  <cp:keywords/>
  <cp:lastModifiedBy>Tomáš Karger</cp:lastModifiedBy>
  <cp:revision>11</cp:revision>
  <cp:lastPrinted>2012-04-25T08:21:00Z</cp:lastPrinted>
  <dcterms:created xsi:type="dcterms:W3CDTF">2018-05-15T11:28:00Z</dcterms:created>
  <dcterms:modified xsi:type="dcterms:W3CDTF">2018-05-16T10:50:00Z</dcterms:modified>
</cp:coreProperties>
</file>