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C6F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Lukáš Jílek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C6F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Multikulturní výchova a posto</w:t>
            </w:r>
            <w:r w:rsidR="00A856C7">
              <w:rPr>
                <w:sz w:val="22"/>
                <w:szCs w:val="22"/>
              </w:rPr>
              <w:t>j</w:t>
            </w:r>
            <w:bookmarkStart w:id="0" w:name="_GoBack"/>
            <w:bookmarkEnd w:id="0"/>
            <w:r>
              <w:rPr>
                <w:sz w:val="22"/>
                <w:szCs w:val="22"/>
              </w:rPr>
              <w:t>e žáků k etnickým a národnostním menšinám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5478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PhDr. Helena Skarupská, </w:t>
            </w:r>
            <w:proofErr w:type="spellStart"/>
            <w:r>
              <w:rPr>
                <w:sz w:val="22"/>
                <w:szCs w:val="22"/>
              </w:rPr>
              <w:t>Ph.D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5478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856C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EC6F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Výběr tématu je aktuální. V teoretické části autor pracuje s adekvátní literaturou, jen někde zbytečně uvádí i název díla v odkazech. </w:t>
            </w:r>
          </w:p>
          <w:p w:rsidR="00B411DB" w:rsidRPr="00C50B27" w:rsidRDefault="00C540E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praktické části zvolil dotazníkové šetření na školách druhého stupně. Pro konstrukci dotazníku využil několik standardizovaných dotazníků a uzpůsobil je pro své cíle. Výsledky stručně, ale výstižně interpretuje. V práci nechybí diskuse, která je součástí interpretace a doporučení pro praxi.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C540EE" w:rsidRPr="00C540EE" w:rsidRDefault="00C540EE" w:rsidP="00362AB0">
            <w:pPr>
              <w:rPr>
                <w:sz w:val="22"/>
                <w:szCs w:val="22"/>
              </w:rPr>
            </w:pPr>
            <w:r w:rsidRPr="00C540EE">
              <w:rPr>
                <w:sz w:val="22"/>
                <w:szCs w:val="22"/>
              </w:rPr>
              <w:t>Kde vidíte nechuť učitelů realizovat multikulturní výchovu ve vícero předmětech?</w:t>
            </w:r>
            <w:r>
              <w:rPr>
                <w:sz w:val="22"/>
                <w:szCs w:val="22"/>
              </w:rPr>
              <w:t xml:space="preserve"> Není tak v podstatě naplněn smysl průřezového tématu.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C540EE" w:rsidRPr="00C50B27" w:rsidRDefault="00B411DB" w:rsidP="00C540EE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C540EE">
              <w:rPr>
                <w:sz w:val="22"/>
                <w:szCs w:val="22"/>
              </w:rPr>
              <w:t xml:space="preserve"> 10. května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0D10" w:rsidRDefault="00B80D10">
      <w:r>
        <w:separator/>
      </w:r>
    </w:p>
  </w:endnote>
  <w:endnote w:type="continuationSeparator" w:id="0">
    <w:p w:rsidR="00B80D10" w:rsidRDefault="00B80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0D10" w:rsidRDefault="00B80D10">
      <w:r>
        <w:separator/>
      </w:r>
    </w:p>
  </w:footnote>
  <w:footnote w:type="continuationSeparator" w:id="0">
    <w:p w:rsidR="00B80D10" w:rsidRDefault="00B80D10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78A"/>
    <w:rsid w:val="000E2C47"/>
    <w:rsid w:val="00347742"/>
    <w:rsid w:val="00362AB0"/>
    <w:rsid w:val="003F5DA2"/>
    <w:rsid w:val="00512982"/>
    <w:rsid w:val="00514664"/>
    <w:rsid w:val="00526D47"/>
    <w:rsid w:val="0055255D"/>
    <w:rsid w:val="005C219A"/>
    <w:rsid w:val="006847E2"/>
    <w:rsid w:val="00730C1A"/>
    <w:rsid w:val="00A856C7"/>
    <w:rsid w:val="00B411DB"/>
    <w:rsid w:val="00B80D10"/>
    <w:rsid w:val="00BA3203"/>
    <w:rsid w:val="00C03D7D"/>
    <w:rsid w:val="00C50B27"/>
    <w:rsid w:val="00C540EE"/>
    <w:rsid w:val="00D5706D"/>
    <w:rsid w:val="00D62416"/>
    <w:rsid w:val="00DC1BF5"/>
    <w:rsid w:val="00E5478A"/>
    <w:rsid w:val="00E709EA"/>
    <w:rsid w:val="00EC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9CB262"/>
  <w15:chartTrackingRefBased/>
  <w15:docId w15:val="{2DF7977F-54C8-496D-AF5B-AE2DF97DD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Textbubliny">
    <w:name w:val="Balloon Text"/>
    <w:basedOn w:val="Normln"/>
    <w:link w:val="TextbublinyChar"/>
    <w:rsid w:val="00A856C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A856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1</TotalTime>
  <Pages>1</Pages>
  <Words>282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skarupska</dc:creator>
  <cp:keywords/>
  <cp:lastModifiedBy>Helena Skarupská</cp:lastModifiedBy>
  <cp:revision>4</cp:revision>
  <cp:lastPrinted>2018-05-14T05:53:00Z</cp:lastPrinted>
  <dcterms:created xsi:type="dcterms:W3CDTF">2018-05-10T09:36:00Z</dcterms:created>
  <dcterms:modified xsi:type="dcterms:W3CDTF">2018-05-14T05:53:00Z</dcterms:modified>
</cp:coreProperties>
</file>