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DB1F3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Zuzana </w:t>
            </w:r>
            <w:proofErr w:type="spellStart"/>
            <w:r>
              <w:rPr>
                <w:sz w:val="22"/>
                <w:szCs w:val="22"/>
              </w:rPr>
              <w:t>Ondrouchová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DiS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DB1F3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Šikana v mladším školním věku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DB1F3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Lucie Blaštíková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DB1F3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DB1F3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</w:t>
            </w:r>
            <w:r w:rsidR="00DB1F39">
              <w:rPr>
                <w:b/>
                <w:color w:val="FFFFFF"/>
                <w:sz w:val="22"/>
                <w:szCs w:val="22"/>
              </w:rPr>
              <w:t>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DB1F39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DB1F3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DB1F3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Předkládaná bakalářská práce zpracovává známé a mnohok</w:t>
            </w:r>
            <w:r w:rsidR="00DB454F">
              <w:rPr>
                <w:sz w:val="22"/>
                <w:szCs w:val="22"/>
              </w:rPr>
              <w:t>rát zkoumané téma školní šikany. Z</w:t>
            </w:r>
            <w:r>
              <w:rPr>
                <w:sz w:val="22"/>
                <w:szCs w:val="22"/>
              </w:rPr>
              <w:t>ajímavé je směřování ke skupině žáků mladšího školního věku. Nicméně vzhledem k této skupině se domnívám, že</w:t>
            </w:r>
            <w:r w:rsidR="00DB454F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</w:rPr>
              <w:t>nebyl vhodně zvolený typ výzkumu.</w:t>
            </w:r>
          </w:p>
          <w:p w:rsidR="00B411DB" w:rsidRDefault="00DB1F39" w:rsidP="00362AB0">
            <w:pPr>
              <w:rPr>
                <w:sz w:val="22"/>
                <w:szCs w:val="22"/>
              </w:rPr>
            </w:pPr>
            <w:r w:rsidRPr="00DB454F">
              <w:rPr>
                <w:b/>
                <w:sz w:val="22"/>
                <w:szCs w:val="22"/>
                <w:u w:val="single"/>
              </w:rPr>
              <w:t>Slabé stránky práce</w:t>
            </w:r>
            <w:r>
              <w:rPr>
                <w:sz w:val="22"/>
                <w:szCs w:val="22"/>
              </w:rPr>
              <w:t>:</w:t>
            </w:r>
          </w:p>
          <w:p w:rsidR="00DB1F39" w:rsidRDefault="00DB1F39" w:rsidP="00DB1F3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Text v teoretické části působí chaoticky a neuspořádaně. V některých pasážích chybí podložení uváděných informací o odbornou literaturu či výzkum. </w:t>
            </w:r>
          </w:p>
          <w:p w:rsidR="00DB1F39" w:rsidRDefault="00DB1F39" w:rsidP="00DB1F3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Úvodu práce chybí cíl teoretické části.</w:t>
            </w:r>
          </w:p>
          <w:p w:rsidR="00DB1F39" w:rsidRDefault="00DB1F39" w:rsidP="00DB1F3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Oceňuji, že se autorka pustila i do analýzy právních důsledků, ale jsou zde evidentní nedostatky ve znalosti této oblasti. V případě dětských nebo mladistvých agresorů nemůžeme hovořit o trestné činnosti. Vzhledem k aktuální legislativě je možné stanovit soudní opatření vůči závažným formám šikany.</w:t>
            </w:r>
          </w:p>
          <w:p w:rsidR="00DB1F39" w:rsidRDefault="00DB1F39" w:rsidP="00DB1F3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textu autor</w:t>
            </w:r>
            <w:r w:rsidR="00DB454F">
              <w:rPr>
                <w:sz w:val="22"/>
                <w:szCs w:val="22"/>
              </w:rPr>
              <w:t>ka pracuje se zdroji, které již</w:t>
            </w:r>
            <w:r>
              <w:rPr>
                <w:sz w:val="22"/>
                <w:szCs w:val="22"/>
              </w:rPr>
              <w:t xml:space="preserve"> nejsou aktuální. Vzhledem k problematice šikany by jistě bylo možné dohledat zdroje aktuálnější.</w:t>
            </w:r>
          </w:p>
          <w:p w:rsidR="00DB1F39" w:rsidRDefault="00DB1F39" w:rsidP="00DB1F3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Teoretická část mohla být stručně uzavřena.</w:t>
            </w:r>
          </w:p>
          <w:p w:rsidR="00DB1F39" w:rsidRDefault="00DB1F39" w:rsidP="00DB1F3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praktické části absentuje formulace výzkumného problému a výzkumných otázek. Výzkumné cíle nepovažuji za vhodně formulované</w:t>
            </w:r>
            <w:r w:rsidR="00DB454F">
              <w:rPr>
                <w:sz w:val="22"/>
                <w:szCs w:val="22"/>
              </w:rPr>
              <w:t>.</w:t>
            </w:r>
          </w:p>
          <w:p w:rsidR="00DB454F" w:rsidRDefault="00DB454F" w:rsidP="00DB1F3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Dále není uveden výběr výzkumného vzorku.</w:t>
            </w:r>
          </w:p>
          <w:p w:rsidR="00DB454F" w:rsidRDefault="00DB454F" w:rsidP="00DB1F3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Vzhledem k nižšímu počtu respondentů, ale především kvůli cílové skupině bych zvolila kvalitativní typ výzkumu. </w:t>
            </w:r>
          </w:p>
          <w:p w:rsidR="00DB454F" w:rsidRDefault="00DB454F" w:rsidP="00DB1F39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seznamu literatury nejsou vhodně odcitované internetové zdroje.</w:t>
            </w:r>
          </w:p>
          <w:p w:rsidR="00DB454F" w:rsidRDefault="00DB454F" w:rsidP="00DB454F">
            <w:pPr>
              <w:rPr>
                <w:sz w:val="22"/>
                <w:szCs w:val="22"/>
              </w:rPr>
            </w:pPr>
            <w:r w:rsidRPr="00DB454F">
              <w:rPr>
                <w:b/>
                <w:sz w:val="22"/>
                <w:szCs w:val="22"/>
                <w:u w:val="single"/>
              </w:rPr>
              <w:t>Silné stránky práce</w:t>
            </w:r>
            <w:r>
              <w:rPr>
                <w:sz w:val="22"/>
                <w:szCs w:val="22"/>
              </w:rPr>
              <w:t>:</w:t>
            </w:r>
          </w:p>
          <w:p w:rsidR="00DB454F" w:rsidRDefault="00DB454F" w:rsidP="00DB454F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Snaha o vyčerpávající teoretickou analýzu.</w:t>
            </w:r>
          </w:p>
          <w:p w:rsidR="00DB454F" w:rsidRDefault="00DB454F" w:rsidP="00DB454F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teoretické části oceňuji část o školní prevenci.</w:t>
            </w:r>
          </w:p>
          <w:p w:rsidR="00DB454F" w:rsidRDefault="00DB454F" w:rsidP="00DB454F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Oceňuji, že autorka stanovila hypotézy.</w:t>
            </w:r>
            <w:bookmarkStart w:id="0" w:name="_GoBack"/>
            <w:bookmarkEnd w:id="0"/>
          </w:p>
          <w:p w:rsidR="00F1326B" w:rsidRPr="00C50B27" w:rsidRDefault="00DB454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Otázky k obhajobě:</w:t>
            </w:r>
          </w:p>
          <w:p w:rsidR="00DB454F" w:rsidRPr="00DB454F" w:rsidRDefault="00DB454F" w:rsidP="00362AB0">
            <w:pPr>
              <w:rPr>
                <w:sz w:val="22"/>
                <w:szCs w:val="22"/>
              </w:rPr>
            </w:pPr>
            <w:r w:rsidRPr="00DB454F">
              <w:rPr>
                <w:sz w:val="22"/>
                <w:szCs w:val="22"/>
              </w:rPr>
              <w:t>Proč jste zvolila žáky mladšího školního věku.</w:t>
            </w:r>
          </w:p>
          <w:p w:rsidR="00DB454F" w:rsidRPr="00DB454F" w:rsidRDefault="00DB454F" w:rsidP="00362AB0">
            <w:pPr>
              <w:rPr>
                <w:sz w:val="22"/>
                <w:szCs w:val="22"/>
              </w:rPr>
            </w:pPr>
            <w:r w:rsidRPr="00DB454F">
              <w:rPr>
                <w:sz w:val="22"/>
                <w:szCs w:val="22"/>
              </w:rPr>
              <w:t>Domníváte se, že žáci druhé třídy jsou schopni porozumět všem položkám, které jsou v dotazníku?</w:t>
            </w:r>
          </w:p>
          <w:p w:rsidR="00DB454F" w:rsidRPr="00DB454F" w:rsidRDefault="00DB454F" w:rsidP="00362AB0">
            <w:pPr>
              <w:rPr>
                <w:sz w:val="22"/>
                <w:szCs w:val="22"/>
              </w:rPr>
            </w:pPr>
            <w:r w:rsidRPr="00DB454F">
              <w:rPr>
                <w:sz w:val="22"/>
                <w:szCs w:val="22"/>
              </w:rPr>
              <w:t>Z čeho jste čerpala v kapitole 3. 3. 1 a 3. 3. 2?</w:t>
            </w:r>
          </w:p>
          <w:p w:rsidR="00DB454F" w:rsidRPr="00DB454F" w:rsidRDefault="00DB454F" w:rsidP="00362AB0">
            <w:pPr>
              <w:rPr>
                <w:sz w:val="22"/>
                <w:szCs w:val="22"/>
              </w:rPr>
            </w:pPr>
            <w:r w:rsidRPr="00DB454F">
              <w:rPr>
                <w:sz w:val="22"/>
                <w:szCs w:val="22"/>
              </w:rPr>
              <w:t>Uveďte, prosím, výzkumné otázky.</w:t>
            </w:r>
          </w:p>
          <w:p w:rsidR="00B411DB" w:rsidRPr="00DB454F" w:rsidRDefault="00DB454F" w:rsidP="00362AB0">
            <w:pPr>
              <w:rPr>
                <w:b/>
                <w:sz w:val="22"/>
                <w:szCs w:val="22"/>
              </w:rPr>
            </w:pPr>
            <w:r w:rsidRPr="00DB454F">
              <w:rPr>
                <w:sz w:val="22"/>
                <w:szCs w:val="22"/>
              </w:rPr>
              <w:t>Jaký byl použit výběr výzkumného vzorku?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DB1F39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DB1F39">
              <w:rPr>
                <w:sz w:val="22"/>
                <w:szCs w:val="22"/>
              </w:rPr>
              <w:t xml:space="preserve"> 4. 5. 2017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F39" w:rsidRDefault="00DB1F39">
      <w:r>
        <w:separator/>
      </w:r>
    </w:p>
  </w:endnote>
  <w:endnote w:type="continuationSeparator" w:id="0">
    <w:p w:rsidR="00DB1F39" w:rsidRDefault="00DB1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F39" w:rsidRDefault="00DB1F39">
      <w:r>
        <w:separator/>
      </w:r>
    </w:p>
  </w:footnote>
  <w:footnote w:type="continuationSeparator" w:id="0">
    <w:p w:rsidR="00DB1F39" w:rsidRDefault="00DB1F39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F1301"/>
    <w:multiLevelType w:val="hybridMultilevel"/>
    <w:tmpl w:val="93CA2A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4935AC"/>
    <w:multiLevelType w:val="hybridMultilevel"/>
    <w:tmpl w:val="A6825DF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F39"/>
    <w:rsid w:val="00154F27"/>
    <w:rsid w:val="00362AB0"/>
    <w:rsid w:val="003F5DA2"/>
    <w:rsid w:val="00512982"/>
    <w:rsid w:val="00526D47"/>
    <w:rsid w:val="0055255D"/>
    <w:rsid w:val="005C219A"/>
    <w:rsid w:val="006847E2"/>
    <w:rsid w:val="007553A2"/>
    <w:rsid w:val="008614B3"/>
    <w:rsid w:val="009A27D5"/>
    <w:rsid w:val="00B411DB"/>
    <w:rsid w:val="00BA3203"/>
    <w:rsid w:val="00C50B27"/>
    <w:rsid w:val="00CA7D64"/>
    <w:rsid w:val="00D05C79"/>
    <w:rsid w:val="00DB1F39"/>
    <w:rsid w:val="00DB454F"/>
    <w:rsid w:val="00DC1BF5"/>
    <w:rsid w:val="00E709EA"/>
    <w:rsid w:val="00ED2FBE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2E3561-B856-4FF6-AF04-0C747CA9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EB~1\AppData\Local\Temp\POSUDEK%20OPONENTA%20BAKAL&#193;&#344;SK&#201;%20PR&#193;CE_2015-3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PRÁCE_2015-3</Template>
  <TotalTime>20</TotalTime>
  <Pages>2</Pages>
  <Words>438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Lucie Blaštíková</dc:creator>
  <cp:keywords/>
  <cp:lastModifiedBy>Lucie Blaštíková</cp:lastModifiedBy>
  <cp:revision>1</cp:revision>
  <cp:lastPrinted>2012-04-25T08:21:00Z</cp:lastPrinted>
  <dcterms:created xsi:type="dcterms:W3CDTF">2017-05-04T14:32:00Z</dcterms:created>
  <dcterms:modified xsi:type="dcterms:W3CDTF">2017-05-04T14:52:00Z</dcterms:modified>
</cp:coreProperties>
</file>