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D36AB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Pavel Březina</w:t>
            </w:r>
            <w:bookmarkStart w:id="0" w:name="_GoBack"/>
            <w:bookmarkEnd w:id="0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D36AB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klima třídy ve vztahu k jejímu výukovému zaměření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AB544A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Helena Skarupská,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1A4F1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1A4F1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7035D8" w:rsidRDefault="001A4F1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</w:t>
            </w:r>
            <w:r w:rsidR="007035D8">
              <w:rPr>
                <w:sz w:val="22"/>
                <w:szCs w:val="22"/>
              </w:rPr>
              <w:t>:</w:t>
            </w:r>
          </w:p>
          <w:p w:rsidR="001A4F15" w:rsidRDefault="007035D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</w:t>
            </w:r>
            <w:r w:rsidR="001A4F15">
              <w:rPr>
                <w:sz w:val="22"/>
                <w:szCs w:val="22"/>
              </w:rPr>
              <w:t xml:space="preserve"> přehledu literatury k tématu chybí stěžejní dílo </w:t>
            </w:r>
            <w:proofErr w:type="spellStart"/>
            <w:r w:rsidR="001A4F15">
              <w:rPr>
                <w:sz w:val="22"/>
                <w:szCs w:val="22"/>
              </w:rPr>
              <w:t>Grecmanová</w:t>
            </w:r>
            <w:proofErr w:type="spellEnd"/>
            <w:r w:rsidR="001A4F15">
              <w:rPr>
                <w:sz w:val="22"/>
                <w:szCs w:val="22"/>
              </w:rPr>
              <w:t>: Klima školy, 2008</w:t>
            </w:r>
            <w:r>
              <w:rPr>
                <w:sz w:val="22"/>
                <w:szCs w:val="22"/>
              </w:rPr>
              <w:t>.</w:t>
            </w:r>
          </w:p>
          <w:p w:rsidR="007035D8" w:rsidRDefault="007035D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Není uvedeno, jak byl vybrán výzkumný soubor.</w:t>
            </w:r>
          </w:p>
          <w:p w:rsidR="007035D8" w:rsidRDefault="007035D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7035D8" w:rsidRDefault="007035D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Výběr tématu a volba výzkumného nástroje.</w:t>
            </w:r>
          </w:p>
          <w:p w:rsidR="00B411DB" w:rsidRPr="00C50B27" w:rsidRDefault="007035D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Interpretace dat.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Default="00B411DB" w:rsidP="00362AB0">
            <w:pPr>
              <w:rPr>
                <w:sz w:val="22"/>
                <w:szCs w:val="22"/>
              </w:rPr>
            </w:pPr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7035D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Jakou roli sehrává při vytváření sociálního klimatu třídy podle vás třídní učitel?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Default="00B411DB" w:rsidP="00362AB0">
            <w:pPr>
              <w:rPr>
                <w:sz w:val="22"/>
                <w:szCs w:val="22"/>
              </w:rPr>
            </w:pPr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7035D8">
              <w:rPr>
                <w:sz w:val="22"/>
                <w:szCs w:val="22"/>
              </w:rPr>
              <w:t xml:space="preserve"> 11. května 2017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 w:rsidSect="00762A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7BE4" w:rsidRDefault="00007BE4">
      <w:r>
        <w:separator/>
      </w:r>
    </w:p>
  </w:endnote>
  <w:endnote w:type="continuationSeparator" w:id="0">
    <w:p w:rsidR="00007BE4" w:rsidRDefault="00007B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7BE4" w:rsidRDefault="00007BE4">
      <w:r>
        <w:separator/>
      </w:r>
    </w:p>
  </w:footnote>
  <w:footnote w:type="continuationSeparator" w:id="0">
    <w:p w:rsidR="00007BE4" w:rsidRDefault="00007BE4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0C3"/>
    <w:rsid w:val="00007BE4"/>
    <w:rsid w:val="00154F27"/>
    <w:rsid w:val="001A4F15"/>
    <w:rsid w:val="002260C3"/>
    <w:rsid w:val="00316E41"/>
    <w:rsid w:val="00362AB0"/>
    <w:rsid w:val="003F5DA2"/>
    <w:rsid w:val="00512982"/>
    <w:rsid w:val="00526D47"/>
    <w:rsid w:val="0055255D"/>
    <w:rsid w:val="005C219A"/>
    <w:rsid w:val="006147D3"/>
    <w:rsid w:val="006847E2"/>
    <w:rsid w:val="007035D8"/>
    <w:rsid w:val="007553A2"/>
    <w:rsid w:val="00762A85"/>
    <w:rsid w:val="008614B3"/>
    <w:rsid w:val="0094133F"/>
    <w:rsid w:val="009A27D5"/>
    <w:rsid w:val="00AB544A"/>
    <w:rsid w:val="00B411DB"/>
    <w:rsid w:val="00BA3203"/>
    <w:rsid w:val="00C50B27"/>
    <w:rsid w:val="00CA7D64"/>
    <w:rsid w:val="00CB6D20"/>
    <w:rsid w:val="00D05C79"/>
    <w:rsid w:val="00D36AB3"/>
    <w:rsid w:val="00DC1BF5"/>
    <w:rsid w:val="00E709EA"/>
    <w:rsid w:val="00ED2FBE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KARUPSKA\Downloads\POSUDEK%20OPONENTA%20BAKAL&#193;&#344;SK&#201;%20PR&#193;CE_2015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PRÁCE_2015.dot</Template>
  <TotalTime>1</TotalTime>
  <Pages>1</Pages>
  <Words>237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Skarupská Helena</dc:creator>
  <cp:lastModifiedBy>Cejnarová Petra</cp:lastModifiedBy>
  <cp:revision>2</cp:revision>
  <cp:lastPrinted>2012-04-25T08:21:00Z</cp:lastPrinted>
  <dcterms:created xsi:type="dcterms:W3CDTF">2017-05-15T09:25:00Z</dcterms:created>
  <dcterms:modified xsi:type="dcterms:W3CDTF">2017-05-15T09:25:00Z</dcterms:modified>
</cp:coreProperties>
</file>