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0958D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Támar Mocková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A054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Volnočasové aktivity seniorů ve Vsetíně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EC2D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C2D2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071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980F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F071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E32963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E3296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2B6DB8" w:rsidRDefault="00816B4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 práce je aktuální</w:t>
            </w:r>
            <w:r w:rsidR="002B6DB8">
              <w:rPr>
                <w:sz w:val="22"/>
                <w:szCs w:val="22"/>
              </w:rPr>
              <w:t xml:space="preserve"> vzhledem ke stárnutí naší populace</w:t>
            </w:r>
          </w:p>
          <w:p w:rsidR="002B6DB8" w:rsidRDefault="002B6DB8" w:rsidP="00362AB0">
            <w:pPr>
              <w:rPr>
                <w:sz w:val="22"/>
                <w:szCs w:val="22"/>
              </w:rPr>
            </w:pPr>
          </w:p>
          <w:p w:rsidR="00B411DB" w:rsidRDefault="002B6DB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teoretické části se autorka věnuje </w:t>
            </w:r>
            <w:r w:rsidR="009A7E97">
              <w:rPr>
                <w:sz w:val="22"/>
                <w:szCs w:val="22"/>
              </w:rPr>
              <w:t>kapitolám, které vhodně uvozují tématiku zkoumanou v praktické části práce.</w:t>
            </w:r>
            <w:r w:rsidR="00F01985">
              <w:rPr>
                <w:sz w:val="22"/>
                <w:szCs w:val="22"/>
              </w:rPr>
              <w:t xml:space="preserve"> Zmiňuje i aktivity, kterým se senioři mohou, pod záštitou univerzit či měst, věnovat.</w:t>
            </w:r>
          </w:p>
          <w:p w:rsidR="00816B44" w:rsidRDefault="00816B44" w:rsidP="00362AB0">
            <w:pPr>
              <w:rPr>
                <w:sz w:val="22"/>
                <w:szCs w:val="22"/>
              </w:rPr>
            </w:pPr>
          </w:p>
          <w:p w:rsidR="00D84343" w:rsidRDefault="00597B34" w:rsidP="002D10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část </w:t>
            </w:r>
            <w:r w:rsidR="002D105F">
              <w:rPr>
                <w:sz w:val="22"/>
                <w:szCs w:val="22"/>
              </w:rPr>
              <w:t>je zpracována popisně</w:t>
            </w:r>
            <w:r w:rsidR="00D16C5C">
              <w:rPr>
                <w:sz w:val="22"/>
                <w:szCs w:val="22"/>
              </w:rPr>
              <w:t>.</w:t>
            </w:r>
            <w:r w:rsidR="0041709C">
              <w:rPr>
                <w:sz w:val="22"/>
                <w:szCs w:val="22"/>
              </w:rPr>
              <w:t xml:space="preserve"> </w:t>
            </w:r>
            <w:r w:rsidR="006034A4">
              <w:rPr>
                <w:sz w:val="22"/>
                <w:szCs w:val="22"/>
              </w:rPr>
              <w:t>Následuj</w:t>
            </w:r>
            <w:r w:rsidR="009979F7">
              <w:rPr>
                <w:sz w:val="22"/>
                <w:szCs w:val="22"/>
              </w:rPr>
              <w:t>e</w:t>
            </w:r>
            <w:r w:rsidR="006034A4">
              <w:rPr>
                <w:sz w:val="22"/>
                <w:szCs w:val="22"/>
              </w:rPr>
              <w:t xml:space="preserve"> </w:t>
            </w:r>
            <w:r w:rsidR="00D16C5C">
              <w:rPr>
                <w:sz w:val="22"/>
                <w:szCs w:val="22"/>
              </w:rPr>
              <w:t>kapitola Závěry výzkumu a doporučení pro praxi</w:t>
            </w:r>
            <w:r w:rsidR="006034A4">
              <w:rPr>
                <w:sz w:val="22"/>
                <w:szCs w:val="22"/>
              </w:rPr>
              <w:t xml:space="preserve">, ve kterém studentka relativně šířeji pojednává o nejdůležitějších zjištěných aspektech. Závěr práce </w:t>
            </w:r>
            <w:r w:rsidR="00D16C5C">
              <w:rPr>
                <w:sz w:val="22"/>
                <w:szCs w:val="22"/>
              </w:rPr>
              <w:t xml:space="preserve">pak </w:t>
            </w:r>
            <w:r w:rsidR="00B741F9">
              <w:rPr>
                <w:sz w:val="22"/>
                <w:szCs w:val="22"/>
              </w:rPr>
              <w:t>vyslovuje přesvědčení autorky o možnostech volnočasových aktivit seniorů a jejich vlivu na kvalitu aktuálního života.</w:t>
            </w:r>
            <w:bookmarkStart w:id="0" w:name="_GoBack"/>
            <w:bookmarkEnd w:id="0"/>
          </w:p>
          <w:p w:rsidR="00B7226E" w:rsidRDefault="00B7226E" w:rsidP="00362AB0">
            <w:pPr>
              <w:rPr>
                <w:sz w:val="22"/>
                <w:szCs w:val="22"/>
              </w:rPr>
            </w:pPr>
          </w:p>
          <w:p w:rsidR="00B411DB" w:rsidRPr="00C50B27" w:rsidRDefault="00B7226E" w:rsidP="00745BA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 práci doporučuji</w:t>
            </w:r>
            <w:r w:rsidR="00745BA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2E5614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440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E1BA9">
              <w:rPr>
                <w:sz w:val="22"/>
                <w:szCs w:val="22"/>
              </w:rPr>
              <w:t xml:space="preserve"> 12. 5. 2016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C46" w:rsidRDefault="009E6C46">
      <w:r>
        <w:separator/>
      </w:r>
    </w:p>
  </w:endnote>
  <w:endnote w:type="continuationSeparator" w:id="0">
    <w:p w:rsidR="009E6C46" w:rsidRDefault="009E6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C46" w:rsidRDefault="009E6C46">
      <w:r>
        <w:separator/>
      </w:r>
    </w:p>
  </w:footnote>
  <w:footnote w:type="continuationSeparator" w:id="0">
    <w:p w:rsidR="009E6C46" w:rsidRDefault="009E6C46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3A"/>
    <w:rsid w:val="00074AD1"/>
    <w:rsid w:val="000958DD"/>
    <w:rsid w:val="000E2C47"/>
    <w:rsid w:val="001558AF"/>
    <w:rsid w:val="001776AE"/>
    <w:rsid w:val="00191875"/>
    <w:rsid w:val="00224CC4"/>
    <w:rsid w:val="00256856"/>
    <w:rsid w:val="0029082F"/>
    <w:rsid w:val="002B6DB8"/>
    <w:rsid w:val="002D105F"/>
    <w:rsid w:val="002E5614"/>
    <w:rsid w:val="00345BF7"/>
    <w:rsid w:val="00362AB0"/>
    <w:rsid w:val="00365FAC"/>
    <w:rsid w:val="003F5DA2"/>
    <w:rsid w:val="0041709C"/>
    <w:rsid w:val="004762E8"/>
    <w:rsid w:val="00483704"/>
    <w:rsid w:val="004E6634"/>
    <w:rsid w:val="00512982"/>
    <w:rsid w:val="00514664"/>
    <w:rsid w:val="00526D47"/>
    <w:rsid w:val="00547A61"/>
    <w:rsid w:val="0055255D"/>
    <w:rsid w:val="00597B34"/>
    <w:rsid w:val="005C219A"/>
    <w:rsid w:val="006034A4"/>
    <w:rsid w:val="006847E2"/>
    <w:rsid w:val="006A054F"/>
    <w:rsid w:val="006A7508"/>
    <w:rsid w:val="006E67CA"/>
    <w:rsid w:val="00730C1A"/>
    <w:rsid w:val="00745BA3"/>
    <w:rsid w:val="007B4B59"/>
    <w:rsid w:val="007C3472"/>
    <w:rsid w:val="007D5D9C"/>
    <w:rsid w:val="007E1BA9"/>
    <w:rsid w:val="00816B44"/>
    <w:rsid w:val="008738D4"/>
    <w:rsid w:val="00914111"/>
    <w:rsid w:val="00980FDC"/>
    <w:rsid w:val="009979F7"/>
    <w:rsid w:val="009A7E97"/>
    <w:rsid w:val="009B62AA"/>
    <w:rsid w:val="009E6C46"/>
    <w:rsid w:val="00A1473E"/>
    <w:rsid w:val="00AA2965"/>
    <w:rsid w:val="00AC365B"/>
    <w:rsid w:val="00B411DB"/>
    <w:rsid w:val="00B44409"/>
    <w:rsid w:val="00B7226E"/>
    <w:rsid w:val="00B741F9"/>
    <w:rsid w:val="00BA3203"/>
    <w:rsid w:val="00C03D7D"/>
    <w:rsid w:val="00C45D42"/>
    <w:rsid w:val="00C50B27"/>
    <w:rsid w:val="00C841D4"/>
    <w:rsid w:val="00CE2162"/>
    <w:rsid w:val="00CE453A"/>
    <w:rsid w:val="00D16C5C"/>
    <w:rsid w:val="00D62416"/>
    <w:rsid w:val="00D84343"/>
    <w:rsid w:val="00D96235"/>
    <w:rsid w:val="00DB3923"/>
    <w:rsid w:val="00DC1BF5"/>
    <w:rsid w:val="00DF2401"/>
    <w:rsid w:val="00E00363"/>
    <w:rsid w:val="00E32963"/>
    <w:rsid w:val="00E365DA"/>
    <w:rsid w:val="00E54AE8"/>
    <w:rsid w:val="00E709EA"/>
    <w:rsid w:val="00EC2D21"/>
    <w:rsid w:val="00EC396C"/>
    <w:rsid w:val="00F01985"/>
    <w:rsid w:val="00F0710A"/>
    <w:rsid w:val="00FA0AE6"/>
    <w:rsid w:val="00FC4DE3"/>
    <w:rsid w:val="00FF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lepilova\Desktop\Centrum\BP2015_16\posudky\POSUDEK%20VEDOUC&#205;HO%20BAKAL&#193;&#344;SK&#201;%20PR&#193;CE_2016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9924B-1170-4FD2-BDBB-B348E618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PRÁCE_2016</Template>
  <TotalTime>10</TotalTime>
  <Pages>1</Pages>
  <Words>283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Polepilová Renata</dc:creator>
  <cp:lastModifiedBy>Polepilová Renata</cp:lastModifiedBy>
  <cp:revision>12</cp:revision>
  <cp:lastPrinted>2016-05-16T08:50:00Z</cp:lastPrinted>
  <dcterms:created xsi:type="dcterms:W3CDTF">2016-05-16T08:53:00Z</dcterms:created>
  <dcterms:modified xsi:type="dcterms:W3CDTF">2016-05-16T09:02:00Z</dcterms:modified>
</cp:coreProperties>
</file>