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7D1C3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Eva Juříčková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7D1C31" w:rsidP="005C49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izolace seniorů se syndromem demence</w:t>
            </w:r>
            <w:r w:rsidR="005C4987">
              <w:rPr>
                <w:sz w:val="22"/>
                <w:szCs w:val="22"/>
              </w:rPr>
              <w:t xml:space="preserve">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914F3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Renata Polepilová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AE3A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7D1C3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0B12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72411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0B12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D569D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D569D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DF508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4287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1B7CE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1B7CE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DF508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B4287F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287F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4E65D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722FE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Bakalářská práce zpracovává velmi aktuální téma.</w:t>
            </w:r>
          </w:p>
          <w:p w:rsidR="00F1326B" w:rsidRDefault="00F1326B" w:rsidP="004B3C28">
            <w:pPr>
              <w:rPr>
                <w:sz w:val="22"/>
                <w:szCs w:val="22"/>
              </w:rPr>
            </w:pPr>
          </w:p>
          <w:p w:rsidR="004B3C28" w:rsidRDefault="004B3C28" w:rsidP="004B3C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část práce dobře </w:t>
            </w:r>
            <w:r w:rsidR="00314472">
              <w:rPr>
                <w:sz w:val="22"/>
                <w:szCs w:val="22"/>
              </w:rPr>
              <w:t xml:space="preserve">a obsáhle </w:t>
            </w:r>
            <w:r>
              <w:rPr>
                <w:sz w:val="22"/>
                <w:szCs w:val="22"/>
              </w:rPr>
              <w:t xml:space="preserve">vystihuje řešenou problematiku. </w:t>
            </w:r>
          </w:p>
          <w:p w:rsidR="004B3C28" w:rsidRDefault="004B3C28" w:rsidP="00305B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nemusela číslovat podkapitoly až do </w:t>
            </w:r>
            <w:r w:rsidR="008122DA">
              <w:rPr>
                <w:sz w:val="22"/>
                <w:szCs w:val="22"/>
              </w:rPr>
              <w:t>třetího řádu, zvlášť když jsou zastoupeny pouze jedním či dvěma odstavci (s. 14 -15</w:t>
            </w:r>
            <w:r w:rsidR="00EB4477">
              <w:rPr>
                <w:sz w:val="22"/>
                <w:szCs w:val="22"/>
              </w:rPr>
              <w:t>, 21</w:t>
            </w:r>
            <w:r w:rsidR="008122DA">
              <w:rPr>
                <w:sz w:val="22"/>
                <w:szCs w:val="22"/>
              </w:rPr>
              <w:t xml:space="preserve"> aj.).</w:t>
            </w:r>
          </w:p>
          <w:p w:rsidR="00F97E01" w:rsidRDefault="00F97E01" w:rsidP="00305B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Nutno ocenit zajímavý vhled do stejné problematiky na Slovensku, v Rakousku, Německu a Polsku.</w:t>
            </w:r>
          </w:p>
          <w:p w:rsidR="00451D6B" w:rsidRDefault="00451D6B" w:rsidP="00305BCA">
            <w:pPr>
              <w:rPr>
                <w:sz w:val="22"/>
                <w:szCs w:val="22"/>
              </w:rPr>
            </w:pPr>
          </w:p>
          <w:p w:rsidR="00451D6B" w:rsidRDefault="00451D6B" w:rsidP="00305B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Praktickou část studentka uvozuje pojetím výzkumného šetření </w:t>
            </w:r>
            <w:r w:rsidR="000276AA">
              <w:rPr>
                <w:sz w:val="22"/>
                <w:szCs w:val="22"/>
              </w:rPr>
              <w:t>– zjišťuje faktory zabraňující/zvyšující izolaci seniora s demencí a na základě rodinných anamn</w:t>
            </w:r>
            <w:r w:rsidR="0009112B">
              <w:rPr>
                <w:sz w:val="22"/>
                <w:szCs w:val="22"/>
              </w:rPr>
              <w:t xml:space="preserve">éz stanovuje společná témata. </w:t>
            </w:r>
          </w:p>
          <w:p w:rsidR="0009112B" w:rsidRDefault="0009112B" w:rsidP="00305B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 na škodu, že si autorka nezjistila správný pravopis slova „proband“, které s chybou mnohokrát opakuje.</w:t>
            </w:r>
          </w:p>
          <w:p w:rsidR="001B396B" w:rsidRDefault="001B396B" w:rsidP="00305B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 shrnutí a doporučení jsou uvedena úskalí, která lze, i přes omezení kvalitativního výzkumu, vztáhnout na řešení kvality života osob s demencí obecně.</w:t>
            </w:r>
          </w:p>
          <w:p w:rsidR="001B396B" w:rsidRDefault="001B396B" w:rsidP="00305BCA">
            <w:pPr>
              <w:rPr>
                <w:sz w:val="22"/>
                <w:szCs w:val="22"/>
              </w:rPr>
            </w:pPr>
          </w:p>
          <w:p w:rsidR="0058685F" w:rsidRPr="00C50B27" w:rsidRDefault="001B396B" w:rsidP="001B396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  <w:bookmarkStart w:id="0" w:name="_GoBack"/>
            <w:bookmarkEnd w:id="0"/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CA085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1D1902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3789C">
              <w:rPr>
                <w:sz w:val="22"/>
                <w:szCs w:val="22"/>
              </w:rPr>
              <w:t xml:space="preserve"> </w:t>
            </w:r>
            <w:r w:rsidR="001D1902">
              <w:rPr>
                <w:sz w:val="22"/>
                <w:szCs w:val="22"/>
              </w:rPr>
              <w:t>11</w:t>
            </w:r>
            <w:r w:rsidR="004B1F38">
              <w:rPr>
                <w:sz w:val="22"/>
                <w:szCs w:val="22"/>
              </w:rPr>
              <w:t>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AA7" w:rsidRDefault="008F1AA7">
      <w:r>
        <w:separator/>
      </w:r>
    </w:p>
  </w:endnote>
  <w:endnote w:type="continuationSeparator" w:id="0">
    <w:p w:rsidR="008F1AA7" w:rsidRDefault="008F1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AA7" w:rsidRDefault="008F1AA7">
      <w:r>
        <w:separator/>
      </w:r>
    </w:p>
  </w:footnote>
  <w:footnote w:type="continuationSeparator" w:id="0">
    <w:p w:rsidR="008F1AA7" w:rsidRDefault="008F1AA7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F3D"/>
    <w:rsid w:val="000136DF"/>
    <w:rsid w:val="00021480"/>
    <w:rsid w:val="000276AA"/>
    <w:rsid w:val="00053500"/>
    <w:rsid w:val="0009112B"/>
    <w:rsid w:val="000A2E6F"/>
    <w:rsid w:val="000B126C"/>
    <w:rsid w:val="00142B08"/>
    <w:rsid w:val="00154F27"/>
    <w:rsid w:val="00160654"/>
    <w:rsid w:val="001B396B"/>
    <w:rsid w:val="001B7CE2"/>
    <w:rsid w:val="001D1902"/>
    <w:rsid w:val="00222BAA"/>
    <w:rsid w:val="00251075"/>
    <w:rsid w:val="00305BCA"/>
    <w:rsid w:val="00314472"/>
    <w:rsid w:val="00315781"/>
    <w:rsid w:val="00331714"/>
    <w:rsid w:val="00362AB0"/>
    <w:rsid w:val="003A67CB"/>
    <w:rsid w:val="003B2958"/>
    <w:rsid w:val="003C643C"/>
    <w:rsid w:val="003F5DA2"/>
    <w:rsid w:val="00405142"/>
    <w:rsid w:val="00407FE3"/>
    <w:rsid w:val="00451D6B"/>
    <w:rsid w:val="00483F70"/>
    <w:rsid w:val="004A557E"/>
    <w:rsid w:val="004B1F38"/>
    <w:rsid w:val="004B3C28"/>
    <w:rsid w:val="004E65D7"/>
    <w:rsid w:val="00512982"/>
    <w:rsid w:val="005141F7"/>
    <w:rsid w:val="0052513F"/>
    <w:rsid w:val="00526D47"/>
    <w:rsid w:val="005335B4"/>
    <w:rsid w:val="0055255D"/>
    <w:rsid w:val="005842A4"/>
    <w:rsid w:val="0058685F"/>
    <w:rsid w:val="005A3E27"/>
    <w:rsid w:val="005A7D7D"/>
    <w:rsid w:val="005B757B"/>
    <w:rsid w:val="005C219A"/>
    <w:rsid w:val="005C4987"/>
    <w:rsid w:val="005F5FEF"/>
    <w:rsid w:val="00602C5B"/>
    <w:rsid w:val="0062211E"/>
    <w:rsid w:val="00636FBF"/>
    <w:rsid w:val="0066798E"/>
    <w:rsid w:val="006847E2"/>
    <w:rsid w:val="006A6254"/>
    <w:rsid w:val="006C7BA1"/>
    <w:rsid w:val="006D1B46"/>
    <w:rsid w:val="006D2C8E"/>
    <w:rsid w:val="007150E2"/>
    <w:rsid w:val="0071560B"/>
    <w:rsid w:val="00722FE3"/>
    <w:rsid w:val="0072411B"/>
    <w:rsid w:val="0073789C"/>
    <w:rsid w:val="007553A2"/>
    <w:rsid w:val="007A16F4"/>
    <w:rsid w:val="007B2E73"/>
    <w:rsid w:val="007D1C31"/>
    <w:rsid w:val="007E4A6B"/>
    <w:rsid w:val="008122DA"/>
    <w:rsid w:val="00840ACF"/>
    <w:rsid w:val="0085152B"/>
    <w:rsid w:val="00861172"/>
    <w:rsid w:val="008614B3"/>
    <w:rsid w:val="008F1AA7"/>
    <w:rsid w:val="00914F3D"/>
    <w:rsid w:val="009375ED"/>
    <w:rsid w:val="0095756D"/>
    <w:rsid w:val="009A27D5"/>
    <w:rsid w:val="009A44F3"/>
    <w:rsid w:val="009C4782"/>
    <w:rsid w:val="009F410F"/>
    <w:rsid w:val="00A22266"/>
    <w:rsid w:val="00A937A8"/>
    <w:rsid w:val="00AA6496"/>
    <w:rsid w:val="00AC2D38"/>
    <w:rsid w:val="00AE3A45"/>
    <w:rsid w:val="00B14344"/>
    <w:rsid w:val="00B411DB"/>
    <w:rsid w:val="00B4287F"/>
    <w:rsid w:val="00B55FA1"/>
    <w:rsid w:val="00BA3203"/>
    <w:rsid w:val="00BA5267"/>
    <w:rsid w:val="00BD7FD8"/>
    <w:rsid w:val="00C315BF"/>
    <w:rsid w:val="00C50B27"/>
    <w:rsid w:val="00C701C3"/>
    <w:rsid w:val="00CA0859"/>
    <w:rsid w:val="00CA7D64"/>
    <w:rsid w:val="00CB79BD"/>
    <w:rsid w:val="00CF5420"/>
    <w:rsid w:val="00D05C79"/>
    <w:rsid w:val="00D50A13"/>
    <w:rsid w:val="00D520C5"/>
    <w:rsid w:val="00D569D1"/>
    <w:rsid w:val="00D85689"/>
    <w:rsid w:val="00DC1BF5"/>
    <w:rsid w:val="00DD5C36"/>
    <w:rsid w:val="00DE4114"/>
    <w:rsid w:val="00DF508B"/>
    <w:rsid w:val="00E10856"/>
    <w:rsid w:val="00E473F8"/>
    <w:rsid w:val="00E709EA"/>
    <w:rsid w:val="00E80EA8"/>
    <w:rsid w:val="00EA7490"/>
    <w:rsid w:val="00EB4477"/>
    <w:rsid w:val="00EC1EEC"/>
    <w:rsid w:val="00ED04D2"/>
    <w:rsid w:val="00ED2FBE"/>
    <w:rsid w:val="00EF284A"/>
    <w:rsid w:val="00F001F6"/>
    <w:rsid w:val="00F1326B"/>
    <w:rsid w:val="00F173AB"/>
    <w:rsid w:val="00F61392"/>
    <w:rsid w:val="00F97E01"/>
    <w:rsid w:val="00FA06EC"/>
    <w:rsid w:val="00FE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lepilova\Desktop\Centrum\BP2015_16\posudky\Val&#269;&#237;kov&#225;_O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Valčíková_O</Template>
  <TotalTime>52</TotalTime>
  <Pages>1</Pages>
  <Words>310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Polepilová Renata</dc:creator>
  <cp:lastModifiedBy>Polepilová Renata</cp:lastModifiedBy>
  <cp:revision>31</cp:revision>
  <cp:lastPrinted>2012-04-25T08:21:00Z</cp:lastPrinted>
  <dcterms:created xsi:type="dcterms:W3CDTF">2016-05-02T13:30:00Z</dcterms:created>
  <dcterms:modified xsi:type="dcterms:W3CDTF">2016-05-13T11:29:00Z</dcterms:modified>
</cp:coreProperties>
</file>