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bookmarkStart w:id="0" w:name="_GoBack" w:colFirst="1" w:colLast="1"/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D9378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Radka </w:t>
            </w:r>
            <w:proofErr w:type="spellStart"/>
            <w:r>
              <w:rPr>
                <w:sz w:val="22"/>
                <w:szCs w:val="22"/>
              </w:rPr>
              <w:t>Bánovská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D9378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Proměny dávek sociálního zabezpečení v oblasti péče o nemocné a zdravotně postižené občany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D9378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Helena </w:t>
            </w:r>
            <w:proofErr w:type="spellStart"/>
            <w:r>
              <w:rPr>
                <w:sz w:val="22"/>
                <w:szCs w:val="22"/>
              </w:rPr>
              <w:t>Skarupská</w:t>
            </w:r>
            <w:proofErr w:type="spellEnd"/>
            <w:r>
              <w:rPr>
                <w:sz w:val="22"/>
                <w:szCs w:val="22"/>
              </w:rPr>
              <w:t>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D9378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D9378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08360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si zvolila náročné téma. Vyznat se ve změnách sociálního zabezpečení v průběhu času je opravdu těžké. Velmi dobře zvládla historický exkurz do sociálního zabezpečení. V dalších částech popisuje všechny dávky, více se zaměřila na příspěvek na péči. Ke zjištění potřebných dat pro výzkumnou část použila vlastní dotazník, který standardně zpracovala.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08360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jakého důvodu věnujete příspěvku na péči v teoretické části samostatnou kapitolu?</w:t>
            </w:r>
          </w:p>
          <w:p w:rsidR="00B411DB" w:rsidRPr="00C50B27" w:rsidRDefault="0008360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Měla by se podle vás média systematicky věnovat informovanosti o sociálním zabezpečení, aby měli občané větší přehled o svých nárocích a možnostech?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083603">
              <w:rPr>
                <w:sz w:val="22"/>
                <w:szCs w:val="22"/>
              </w:rPr>
              <w:t xml:space="preserve"> 14. května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  <w:bookmarkEnd w:id="0"/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5EFE" w:rsidRDefault="003E5EFE">
      <w:r>
        <w:separator/>
      </w:r>
    </w:p>
  </w:endnote>
  <w:endnote w:type="continuationSeparator" w:id="0">
    <w:p w:rsidR="003E5EFE" w:rsidRDefault="003E5E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5EFE" w:rsidRDefault="003E5EFE">
      <w:r>
        <w:separator/>
      </w:r>
    </w:p>
  </w:footnote>
  <w:footnote w:type="continuationSeparator" w:id="0">
    <w:p w:rsidR="003E5EFE" w:rsidRDefault="003E5EFE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4BF"/>
    <w:rsid w:val="00083603"/>
    <w:rsid w:val="000E2C47"/>
    <w:rsid w:val="00362AB0"/>
    <w:rsid w:val="003E5EFE"/>
    <w:rsid w:val="003F5DA2"/>
    <w:rsid w:val="00512982"/>
    <w:rsid w:val="00514664"/>
    <w:rsid w:val="00526D47"/>
    <w:rsid w:val="0055255D"/>
    <w:rsid w:val="005C219A"/>
    <w:rsid w:val="006847E2"/>
    <w:rsid w:val="00730C1A"/>
    <w:rsid w:val="00AD64BF"/>
    <w:rsid w:val="00B411DB"/>
    <w:rsid w:val="00BA3203"/>
    <w:rsid w:val="00C03D7D"/>
    <w:rsid w:val="00C50B27"/>
    <w:rsid w:val="00C736EC"/>
    <w:rsid w:val="00D62416"/>
    <w:rsid w:val="00D93789"/>
    <w:rsid w:val="00DC1BF5"/>
    <w:rsid w:val="00E7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KARUPSK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0</TotalTime>
  <Pages>1</Pages>
  <Words>288</Words>
  <Characters>1704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Skarupská Helena</dc:creator>
  <cp:lastModifiedBy>Helena</cp:lastModifiedBy>
  <cp:revision>2</cp:revision>
  <cp:lastPrinted>2012-04-25T08:21:00Z</cp:lastPrinted>
  <dcterms:created xsi:type="dcterms:W3CDTF">2015-05-14T12:16:00Z</dcterms:created>
  <dcterms:modified xsi:type="dcterms:W3CDTF">2015-05-14T12:16:00Z</dcterms:modified>
</cp:coreProperties>
</file>