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B2B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Michal Polášek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B2B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 jako vychovatelská osobnost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B2B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A3133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8A313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8A3133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vychází nejen z osobního profesionálního angažmá autora jako sociálního pedagoga </w:t>
            </w:r>
            <w:r w:rsidR="00543F28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 Bystřici pod Hostýnem, ale je opřena o optimálně vybranou odbornou literaturu. Pěkně a systematicky je uveden profil sociálního pedagoga jako vychovatelské osobnosti.</w:t>
            </w:r>
          </w:p>
          <w:p w:rsidR="008A3133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pozitivním stránkám práce patří kvantitativní výzkum, který byl konzultován i s profesorem M. Chráskou.</w:t>
            </w:r>
          </w:p>
          <w:p w:rsidR="008A3133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Výsledn</w:t>
            </w:r>
            <w:r w:rsidR="00543F28">
              <w:rPr>
                <w:sz w:val="22"/>
                <w:szCs w:val="22"/>
              </w:rPr>
              <w:t>á</w:t>
            </w:r>
            <w:r>
              <w:rPr>
                <w:sz w:val="22"/>
                <w:szCs w:val="22"/>
              </w:rPr>
              <w:t xml:space="preserve"> zjištění, která byla prezentována na zkoumání názorů jak pedagogů, tak žáků, je možno </w:t>
            </w:r>
            <w:r w:rsidR="000B0D99">
              <w:rPr>
                <w:sz w:val="22"/>
                <w:szCs w:val="22"/>
              </w:rPr>
              <w:t>využít         i v praxi</w:t>
            </w:r>
            <w:r>
              <w:rPr>
                <w:sz w:val="22"/>
                <w:szCs w:val="22"/>
              </w:rPr>
              <w:t>, při uvědomění si důležitosti profesionální osobnosti.</w:t>
            </w:r>
          </w:p>
          <w:p w:rsidR="008A3133" w:rsidRDefault="008A3133" w:rsidP="00793F8D">
            <w:pPr>
              <w:jc w:val="both"/>
              <w:rPr>
                <w:sz w:val="22"/>
                <w:szCs w:val="22"/>
              </w:rPr>
            </w:pPr>
          </w:p>
          <w:p w:rsidR="008A3133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negativním jevům v práci patří několik málo překlepů.</w:t>
            </w:r>
          </w:p>
          <w:p w:rsidR="000B0D99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byla připravována dlouhodobě, systematicky, a průběžně konzultována s vedoucím práce. </w:t>
            </w:r>
          </w:p>
          <w:p w:rsidR="00B411DB" w:rsidRDefault="008A3133" w:rsidP="00793F8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Proto si autor zasluhuje z mé strany celkové hodnocení známkou A. </w:t>
            </w:r>
          </w:p>
          <w:p w:rsidR="00793F8D" w:rsidRPr="00C50B27" w:rsidRDefault="00793F8D" w:rsidP="005B4AFB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793F8D" w:rsidRDefault="00B411DB" w:rsidP="00362AB0">
            <w:pPr>
              <w:rPr>
                <w:sz w:val="16"/>
                <w:szCs w:val="16"/>
              </w:rPr>
            </w:pPr>
          </w:p>
          <w:p w:rsidR="00B411DB" w:rsidRDefault="00793F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8A3133">
              <w:rPr>
                <w:sz w:val="22"/>
                <w:szCs w:val="22"/>
              </w:rPr>
              <w:t xml:space="preserve"> Co Vás nejvíce překvapilo v odpovědích pedagogů a žáků při hodnocení osobnosti vychovatele?</w:t>
            </w:r>
          </w:p>
          <w:p w:rsidR="008A3133" w:rsidRDefault="00793F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8A3133">
              <w:rPr>
                <w:sz w:val="22"/>
                <w:szCs w:val="22"/>
              </w:rPr>
              <w:t xml:space="preserve"> Objasněte Váš názor, který jste uvedl v diskusi o současné pozici sociálního pedagoga.</w:t>
            </w:r>
          </w:p>
          <w:p w:rsidR="00B411DB" w:rsidRPr="00C50B27" w:rsidRDefault="00793F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</w:t>
            </w:r>
            <w:r w:rsidR="008A3133">
              <w:rPr>
                <w:sz w:val="22"/>
                <w:szCs w:val="22"/>
              </w:rPr>
              <w:t xml:space="preserve"> </w:t>
            </w:r>
            <w:r w:rsidR="005B4AFB">
              <w:rPr>
                <w:sz w:val="22"/>
                <w:szCs w:val="22"/>
              </w:rPr>
              <w:t>Uveďte charakterové vlastnosti sociálního pedagoga, které se Vám při jednání se žáky vyplatilo osobně aplikovat jako nejvíce působivé.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793F8D" w:rsidRDefault="00543F28" w:rsidP="00C50B27">
            <w:pPr>
              <w:jc w:val="center"/>
              <w:rPr>
                <w:b/>
                <w:sz w:val="22"/>
                <w:szCs w:val="22"/>
              </w:rPr>
            </w:pPr>
            <w:r w:rsidRPr="00793F8D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B28A1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6DE" w:rsidRDefault="00B956DE">
      <w:r>
        <w:separator/>
      </w:r>
    </w:p>
  </w:endnote>
  <w:endnote w:type="continuationSeparator" w:id="0">
    <w:p w:rsidR="00B956DE" w:rsidRDefault="00B956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6DE" w:rsidRDefault="00B956DE">
      <w:r>
        <w:separator/>
      </w:r>
    </w:p>
  </w:footnote>
  <w:footnote w:type="continuationSeparator" w:id="0">
    <w:p w:rsidR="00B956DE" w:rsidRDefault="00B956DE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973D1"/>
    <w:rsid w:val="000B0D99"/>
    <w:rsid w:val="000B3D22"/>
    <w:rsid w:val="000E2C47"/>
    <w:rsid w:val="00172AFA"/>
    <w:rsid w:val="001E4F08"/>
    <w:rsid w:val="00362AB0"/>
    <w:rsid w:val="003F5DA2"/>
    <w:rsid w:val="003F62CB"/>
    <w:rsid w:val="00451187"/>
    <w:rsid w:val="00453CE2"/>
    <w:rsid w:val="004C0C45"/>
    <w:rsid w:val="004D0419"/>
    <w:rsid w:val="00512982"/>
    <w:rsid w:val="00514664"/>
    <w:rsid w:val="00524F66"/>
    <w:rsid w:val="00526D47"/>
    <w:rsid w:val="00543F28"/>
    <w:rsid w:val="0055255D"/>
    <w:rsid w:val="005A5E07"/>
    <w:rsid w:val="005B4AFB"/>
    <w:rsid w:val="005C219A"/>
    <w:rsid w:val="006847E2"/>
    <w:rsid w:val="00730C1A"/>
    <w:rsid w:val="0078130F"/>
    <w:rsid w:val="00793F8D"/>
    <w:rsid w:val="008760CF"/>
    <w:rsid w:val="008A3133"/>
    <w:rsid w:val="009256A9"/>
    <w:rsid w:val="009862C0"/>
    <w:rsid w:val="009B28A1"/>
    <w:rsid w:val="009E3053"/>
    <w:rsid w:val="009F061B"/>
    <w:rsid w:val="00B2402F"/>
    <w:rsid w:val="00B411DB"/>
    <w:rsid w:val="00B956DE"/>
    <w:rsid w:val="00BA3203"/>
    <w:rsid w:val="00C03D7D"/>
    <w:rsid w:val="00C50B27"/>
    <w:rsid w:val="00CA2969"/>
    <w:rsid w:val="00CC3803"/>
    <w:rsid w:val="00D2551A"/>
    <w:rsid w:val="00D62416"/>
    <w:rsid w:val="00DC1BF5"/>
    <w:rsid w:val="00DC5B4F"/>
    <w:rsid w:val="00DE21EE"/>
    <w:rsid w:val="00E709EA"/>
    <w:rsid w:val="00EB2BC9"/>
    <w:rsid w:val="00FF4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4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4</cp:revision>
  <cp:lastPrinted>2012-04-25T08:21:00Z</cp:lastPrinted>
  <dcterms:created xsi:type="dcterms:W3CDTF">2015-05-17T15:20:00Z</dcterms:created>
  <dcterms:modified xsi:type="dcterms:W3CDTF">2015-05-18T09:45:00Z</dcterms:modified>
</cp:coreProperties>
</file>