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605CC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605CC4">
              <w:rPr>
                <w:b/>
                <w:sz w:val="22"/>
                <w:szCs w:val="22"/>
              </w:rPr>
              <w:t>VEDOUCÍHO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605CC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CC78E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Eva Hynčicová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CC78E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Mateřská a rodičovská dovolená jako příležitost pro seberealizaci žen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Vedoucí</w:t>
            </w:r>
            <w:r w:rsidR="00E67C85">
              <w:rPr>
                <w:sz w:val="22"/>
                <w:szCs w:val="22"/>
              </w:rPr>
              <w:t xml:space="preserve">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56363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56363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F00FB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F00FB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506" w:type="dxa"/>
            <w:vAlign w:val="center"/>
          </w:tcPr>
          <w:p w:rsidR="00B411DB" w:rsidRPr="00C50B27" w:rsidRDefault="00F00FB8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9B212B" w:rsidRPr="00C50B27" w:rsidTr="00C50B27">
        <w:tc>
          <w:tcPr>
            <w:tcW w:w="6791" w:type="dxa"/>
            <w:gridSpan w:val="3"/>
          </w:tcPr>
          <w:p w:rsidR="009B212B" w:rsidRPr="00C50B27" w:rsidRDefault="009B212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9B212B" w:rsidRPr="00C50B27" w:rsidRDefault="009B212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9B212B" w:rsidRPr="00C50B27" w:rsidRDefault="009B212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9B212B" w:rsidRPr="00C50B27" w:rsidRDefault="009B212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9B212B" w:rsidRPr="00C50B27" w:rsidRDefault="009B212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9B212B" w:rsidRPr="00C50B27" w:rsidRDefault="009B212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9B212B" w:rsidRPr="00C50B27" w:rsidRDefault="009B212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605CC4" w:rsidRPr="00C50B27" w:rsidRDefault="002C792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</w:t>
            </w:r>
            <w:r w:rsidR="006B3819">
              <w:rPr>
                <w:sz w:val="22"/>
                <w:szCs w:val="22"/>
              </w:rPr>
              <w:t>přináší pro současnou dobu velmi nosné téma.</w:t>
            </w:r>
            <w:r>
              <w:rPr>
                <w:sz w:val="22"/>
                <w:szCs w:val="22"/>
              </w:rPr>
              <w:t xml:space="preserve"> </w:t>
            </w:r>
          </w:p>
          <w:p w:rsidR="002C7926" w:rsidRDefault="004627E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Teoretická část vhodně uvádí do zkoumané problematiky. </w:t>
            </w:r>
          </w:p>
          <w:p w:rsidR="00B411DB" w:rsidRDefault="0091154F" w:rsidP="006B38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Výsledky jsou prezentovány přehledně, pečlivě rozebrány a okomentovány.</w:t>
            </w:r>
            <w:r w:rsidR="00F15056">
              <w:rPr>
                <w:sz w:val="22"/>
                <w:szCs w:val="22"/>
              </w:rPr>
              <w:t xml:space="preserve"> </w:t>
            </w:r>
            <w:r w:rsidR="006B3819">
              <w:rPr>
                <w:sz w:val="22"/>
                <w:szCs w:val="22"/>
              </w:rPr>
              <w:t>Jsou upotřebitelné v praxi.</w:t>
            </w:r>
          </w:p>
          <w:p w:rsidR="006B3819" w:rsidRPr="00563631" w:rsidRDefault="006B3819" w:rsidP="006B3819">
            <w:pPr>
              <w:rPr>
                <w:i/>
                <w:sz w:val="22"/>
                <w:szCs w:val="22"/>
              </w:rPr>
            </w:pP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07228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Překvapily Vás některé zjištěné skutečnosti?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072282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072282">
              <w:rPr>
                <w:sz w:val="22"/>
                <w:szCs w:val="22"/>
              </w:rPr>
              <w:t>3.5.</w:t>
            </w:r>
            <w:r w:rsidR="000C14A3">
              <w:rPr>
                <w:sz w:val="22"/>
                <w:szCs w:val="22"/>
              </w:rPr>
              <w:t>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4078" w:rsidRDefault="005F4078">
      <w:r>
        <w:separator/>
      </w:r>
    </w:p>
  </w:endnote>
  <w:endnote w:type="continuationSeparator" w:id="0">
    <w:p w:rsidR="005F4078" w:rsidRDefault="005F40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4078" w:rsidRDefault="005F4078">
      <w:r>
        <w:separator/>
      </w:r>
    </w:p>
  </w:footnote>
  <w:footnote w:type="continuationSeparator" w:id="0">
    <w:p w:rsidR="005F4078" w:rsidRDefault="005F4078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A14"/>
    <w:rsid w:val="00072282"/>
    <w:rsid w:val="000C14A3"/>
    <w:rsid w:val="0015495D"/>
    <w:rsid w:val="00190C37"/>
    <w:rsid w:val="001D1692"/>
    <w:rsid w:val="00263436"/>
    <w:rsid w:val="002C7926"/>
    <w:rsid w:val="00362AB0"/>
    <w:rsid w:val="003F5DA2"/>
    <w:rsid w:val="00454BFF"/>
    <w:rsid w:val="004627E9"/>
    <w:rsid w:val="00483FD8"/>
    <w:rsid w:val="004E21C4"/>
    <w:rsid w:val="00512982"/>
    <w:rsid w:val="00526D47"/>
    <w:rsid w:val="0055255D"/>
    <w:rsid w:val="00563631"/>
    <w:rsid w:val="005B4E64"/>
    <w:rsid w:val="005C219A"/>
    <w:rsid w:val="005F4078"/>
    <w:rsid w:val="00605CC4"/>
    <w:rsid w:val="006847E2"/>
    <w:rsid w:val="006B3819"/>
    <w:rsid w:val="008614B3"/>
    <w:rsid w:val="0091154F"/>
    <w:rsid w:val="0093665C"/>
    <w:rsid w:val="009B212B"/>
    <w:rsid w:val="009B2248"/>
    <w:rsid w:val="00A51A14"/>
    <w:rsid w:val="00AB19AC"/>
    <w:rsid w:val="00AF1740"/>
    <w:rsid w:val="00B411DB"/>
    <w:rsid w:val="00BA3203"/>
    <w:rsid w:val="00C13464"/>
    <w:rsid w:val="00C50B27"/>
    <w:rsid w:val="00CC78E8"/>
    <w:rsid w:val="00CE0A8B"/>
    <w:rsid w:val="00D51EF2"/>
    <w:rsid w:val="00D7075B"/>
    <w:rsid w:val="00DC1BF5"/>
    <w:rsid w:val="00DE3A6C"/>
    <w:rsid w:val="00E128E4"/>
    <w:rsid w:val="00E67C85"/>
    <w:rsid w:val="00E709EA"/>
    <w:rsid w:val="00E954C1"/>
    <w:rsid w:val="00EE564E"/>
    <w:rsid w:val="00F00FB8"/>
    <w:rsid w:val="00F1326B"/>
    <w:rsid w:val="00F15056"/>
    <w:rsid w:val="00F21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IVATE~1\AppData\Local\Temp\POSUDEK%20OPONENTA%20DIPLOMOV&#201;%20PR&#193;CE_2015.dot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DIPLOMOVÉ PRÁCE_2015</Template>
  <TotalTime>1</TotalTime>
  <Pages>1</Pages>
  <Words>237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Uživatel</dc:creator>
  <cp:lastModifiedBy>Polepilová Renata</cp:lastModifiedBy>
  <cp:revision>4</cp:revision>
  <cp:lastPrinted>2015-05-08T08:19:00Z</cp:lastPrinted>
  <dcterms:created xsi:type="dcterms:W3CDTF">2015-05-08T08:19:00Z</dcterms:created>
  <dcterms:modified xsi:type="dcterms:W3CDTF">2015-05-14T13:16:00Z</dcterms:modified>
</cp:coreProperties>
</file>