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B40B5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Ivana Hlobilová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B40B57" w:rsidP="00B40B5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Příčiny a negativní d</w:t>
            </w:r>
            <w:r w:rsidR="00453CE2" w:rsidRPr="00C50B27">
              <w:rPr>
                <w:sz w:val="22"/>
                <w:szCs w:val="22"/>
              </w:rPr>
              <w:t>ů</w:t>
            </w:r>
            <w:r>
              <w:rPr>
                <w:sz w:val="22"/>
                <w:szCs w:val="22"/>
              </w:rPr>
              <w:t>sledky alkoholismu</w:t>
            </w:r>
            <w:r w:rsidR="00453CE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žen v rodinách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53C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B40B5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DE62F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E25C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D4704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E25C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D4704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DE62F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DE62F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6E25C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DE62F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DE62F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6E25CD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6E25C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6E25C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D1545F" w:rsidRPr="00B15799" w:rsidRDefault="00D47047" w:rsidP="00DE62F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Teoretická část práce se vyznačuje podrobným zpracováním problematiky </w:t>
            </w:r>
            <w:r w:rsidRPr="00F6090A">
              <w:rPr>
                <w:sz w:val="22"/>
                <w:szCs w:val="22"/>
              </w:rPr>
              <w:t>s</w:t>
            </w:r>
            <w:r w:rsidR="00DE62FF">
              <w:rPr>
                <w:sz w:val="22"/>
                <w:szCs w:val="22"/>
              </w:rPr>
              <w:t xml:space="preserve"> vyžitím možných </w:t>
            </w:r>
            <w:r w:rsidRPr="00F6090A">
              <w:rPr>
                <w:sz w:val="22"/>
                <w:szCs w:val="22"/>
              </w:rPr>
              <w:t>relevantních a odborných zdrojů</w:t>
            </w:r>
            <w:r>
              <w:rPr>
                <w:sz w:val="22"/>
                <w:szCs w:val="22"/>
              </w:rPr>
              <w:t xml:space="preserve">. </w:t>
            </w:r>
            <w:r w:rsidR="00DE62FF">
              <w:rPr>
                <w:sz w:val="22"/>
                <w:szCs w:val="22"/>
              </w:rPr>
              <w:t>Po formální stránce lze vytknout několik věcí poč</w:t>
            </w:r>
            <w:r w:rsidR="00286D1E">
              <w:rPr>
                <w:sz w:val="22"/>
                <w:szCs w:val="22"/>
              </w:rPr>
              <w:t>ínajíc</w:t>
            </w:r>
            <w:r w:rsidR="00DE62FF">
              <w:rPr>
                <w:sz w:val="22"/>
                <w:szCs w:val="22"/>
              </w:rPr>
              <w:t xml:space="preserve"> nedostatečnou úpravou práce, častými </w:t>
            </w:r>
            <w:r w:rsidR="00CE6801">
              <w:rPr>
                <w:sz w:val="22"/>
                <w:szCs w:val="22"/>
              </w:rPr>
              <w:t>odstavci</w:t>
            </w:r>
            <w:r w:rsidR="00DE62FF">
              <w:rPr>
                <w:sz w:val="22"/>
                <w:szCs w:val="22"/>
              </w:rPr>
              <w:t xml:space="preserve">, chybným řádkováním, uváděním </w:t>
            </w:r>
            <w:r w:rsidR="00AD16E2" w:rsidRPr="00B15799">
              <w:rPr>
                <w:sz w:val="22"/>
                <w:szCs w:val="22"/>
              </w:rPr>
              <w:t>kapitol či</w:t>
            </w:r>
            <w:r w:rsidR="00DE62FF" w:rsidRPr="00B15799">
              <w:rPr>
                <w:sz w:val="22"/>
                <w:szCs w:val="22"/>
              </w:rPr>
              <w:t xml:space="preserve"> </w:t>
            </w:r>
            <w:r w:rsidR="00286D1E">
              <w:rPr>
                <w:sz w:val="22"/>
                <w:szCs w:val="22"/>
              </w:rPr>
              <w:t xml:space="preserve">různé </w:t>
            </w:r>
            <w:r w:rsidR="008A5D3A" w:rsidRPr="00B15799">
              <w:rPr>
                <w:sz w:val="22"/>
                <w:szCs w:val="22"/>
              </w:rPr>
              <w:t>velkosti písma… Vytknout lze častou</w:t>
            </w:r>
            <w:r w:rsidR="00DE62FF" w:rsidRPr="00B15799">
              <w:rPr>
                <w:sz w:val="22"/>
                <w:szCs w:val="22"/>
              </w:rPr>
              <w:t xml:space="preserve"> doslovn</w:t>
            </w:r>
            <w:r w:rsidR="00286D1E">
              <w:rPr>
                <w:sz w:val="22"/>
                <w:szCs w:val="22"/>
              </w:rPr>
              <w:t>ou</w:t>
            </w:r>
            <w:r w:rsidR="00DE62FF" w:rsidRPr="00B15799">
              <w:rPr>
                <w:sz w:val="22"/>
                <w:szCs w:val="22"/>
              </w:rPr>
              <w:t xml:space="preserve"> citac</w:t>
            </w:r>
            <w:r w:rsidR="00286D1E">
              <w:rPr>
                <w:sz w:val="22"/>
                <w:szCs w:val="22"/>
              </w:rPr>
              <w:t>i</w:t>
            </w:r>
            <w:r w:rsidR="00DE62FF" w:rsidRPr="00B15799">
              <w:rPr>
                <w:sz w:val="22"/>
                <w:szCs w:val="22"/>
              </w:rPr>
              <w:t xml:space="preserve"> </w:t>
            </w:r>
            <w:r w:rsidR="008A5D3A" w:rsidRPr="00B15799">
              <w:rPr>
                <w:sz w:val="22"/>
                <w:szCs w:val="22"/>
              </w:rPr>
              <w:t>v pr</w:t>
            </w:r>
            <w:r w:rsidR="00B15799" w:rsidRPr="00B15799">
              <w:rPr>
                <w:sz w:val="22"/>
                <w:szCs w:val="22"/>
              </w:rPr>
              <w:t xml:space="preserve">ůběhu celé práce bez </w:t>
            </w:r>
            <w:r w:rsidR="008A5D3A" w:rsidRPr="00B15799">
              <w:rPr>
                <w:sz w:val="22"/>
                <w:szCs w:val="22"/>
              </w:rPr>
              <w:t>parafrázování</w:t>
            </w:r>
            <w:r w:rsidR="00D1545F" w:rsidRPr="00B15799">
              <w:rPr>
                <w:sz w:val="22"/>
                <w:szCs w:val="22"/>
              </w:rPr>
              <w:t>,</w:t>
            </w:r>
            <w:r w:rsidR="008A5D3A" w:rsidRPr="00B15799">
              <w:rPr>
                <w:sz w:val="22"/>
                <w:szCs w:val="22"/>
              </w:rPr>
              <w:t xml:space="preserve"> </w:t>
            </w:r>
            <w:r w:rsidR="00AD16E2" w:rsidRPr="00B15799">
              <w:rPr>
                <w:sz w:val="22"/>
                <w:szCs w:val="22"/>
              </w:rPr>
              <w:t xml:space="preserve">i když </w:t>
            </w:r>
            <w:r w:rsidR="003579B1">
              <w:rPr>
                <w:sz w:val="22"/>
                <w:szCs w:val="22"/>
              </w:rPr>
              <w:t>místy</w:t>
            </w:r>
            <w:r w:rsidR="008A5D3A" w:rsidRPr="00B15799">
              <w:rPr>
                <w:sz w:val="22"/>
                <w:szCs w:val="22"/>
              </w:rPr>
              <w:t xml:space="preserve"> </w:t>
            </w:r>
            <w:r w:rsidR="00286D1E">
              <w:rPr>
                <w:sz w:val="22"/>
                <w:szCs w:val="22"/>
              </w:rPr>
              <w:t xml:space="preserve">s </w:t>
            </w:r>
            <w:r w:rsidR="00DE62FF" w:rsidRPr="00B15799">
              <w:rPr>
                <w:sz w:val="22"/>
                <w:szCs w:val="22"/>
              </w:rPr>
              <w:t>pokusem o</w:t>
            </w:r>
            <w:r w:rsidR="008A5D3A" w:rsidRPr="00B15799">
              <w:rPr>
                <w:sz w:val="22"/>
                <w:szCs w:val="22"/>
              </w:rPr>
              <w:t xml:space="preserve"> tvorbu vlastního textu.</w:t>
            </w:r>
            <w:r w:rsidR="00B15799" w:rsidRPr="00B15799">
              <w:rPr>
                <w:sz w:val="22"/>
                <w:szCs w:val="22"/>
              </w:rPr>
              <w:t xml:space="preserve"> Také nesprávné j</w:t>
            </w:r>
            <w:r w:rsidR="00286D1E">
              <w:rPr>
                <w:sz w:val="22"/>
                <w:szCs w:val="22"/>
              </w:rPr>
              <w:t>sou</w:t>
            </w:r>
            <w:r w:rsidR="00B15799" w:rsidRPr="00B15799">
              <w:rPr>
                <w:sz w:val="22"/>
                <w:szCs w:val="22"/>
              </w:rPr>
              <w:t xml:space="preserve"> formulace např. na s. 71: </w:t>
            </w:r>
            <w:r w:rsidR="003579B1" w:rsidRPr="00B15799">
              <w:rPr>
                <w:sz w:val="22"/>
                <w:szCs w:val="22"/>
              </w:rPr>
              <w:t>Přikláním</w:t>
            </w:r>
            <w:r w:rsidR="00B15799" w:rsidRPr="00B15799">
              <w:rPr>
                <w:sz w:val="22"/>
                <w:szCs w:val="22"/>
              </w:rPr>
              <w:t xml:space="preserve"> se taktéž k</w:t>
            </w:r>
            <w:r w:rsidR="00B15799">
              <w:rPr>
                <w:sz w:val="22"/>
                <w:szCs w:val="22"/>
              </w:rPr>
              <w:t> </w:t>
            </w:r>
            <w:proofErr w:type="gramStart"/>
            <w:r w:rsidR="00B15799" w:rsidRPr="00B15799">
              <w:rPr>
                <w:sz w:val="22"/>
                <w:szCs w:val="22"/>
              </w:rPr>
              <w:t>názoru</w:t>
            </w:r>
            <w:r w:rsidR="00B15799">
              <w:rPr>
                <w:sz w:val="22"/>
                <w:szCs w:val="22"/>
              </w:rPr>
              <w:t xml:space="preserve"> </w:t>
            </w:r>
            <w:r w:rsidR="00B15799" w:rsidRPr="00B15799">
              <w:rPr>
                <w:sz w:val="22"/>
                <w:szCs w:val="22"/>
              </w:rPr>
              <w:t xml:space="preserve">... </w:t>
            </w:r>
            <w:proofErr w:type="gramEnd"/>
            <w:r w:rsidR="00B15799" w:rsidRPr="00B15799">
              <w:rPr>
                <w:sz w:val="22"/>
                <w:szCs w:val="22"/>
              </w:rPr>
              <w:t xml:space="preserve">Na </w:t>
            </w:r>
            <w:r w:rsidR="003579B1" w:rsidRPr="00B15799">
              <w:rPr>
                <w:sz w:val="22"/>
                <w:szCs w:val="22"/>
              </w:rPr>
              <w:t>závěr</w:t>
            </w:r>
            <w:r w:rsidR="00B15799" w:rsidRPr="00B15799">
              <w:rPr>
                <w:sz w:val="22"/>
                <w:szCs w:val="22"/>
              </w:rPr>
              <w:t xml:space="preserve"> diskuse bych ráda uvedla</w:t>
            </w:r>
            <w:r w:rsidR="003579B1">
              <w:rPr>
                <w:sz w:val="22"/>
                <w:szCs w:val="22"/>
              </w:rPr>
              <w:t xml:space="preserve"> </w:t>
            </w:r>
            <w:r w:rsidR="003579B1">
              <w:rPr>
                <w:sz w:val="22"/>
                <w:szCs w:val="22"/>
                <w:lang w:val="sk-SK"/>
              </w:rPr>
              <w:t>pár charakterist</w:t>
            </w:r>
            <w:r w:rsidR="00286D1E">
              <w:rPr>
                <w:sz w:val="22"/>
                <w:szCs w:val="22"/>
                <w:lang w:val="sk-SK"/>
              </w:rPr>
              <w:t>i</w:t>
            </w:r>
            <w:r w:rsidR="003579B1">
              <w:rPr>
                <w:sz w:val="22"/>
                <w:szCs w:val="22"/>
                <w:lang w:val="sk-SK"/>
              </w:rPr>
              <w:t>k funk</w:t>
            </w:r>
            <w:r w:rsidR="003579B1" w:rsidRPr="003579B1">
              <w:rPr>
                <w:sz w:val="22"/>
                <w:szCs w:val="22"/>
                <w:lang w:val="sk-SK"/>
              </w:rPr>
              <w:t>čn</w:t>
            </w:r>
            <w:r w:rsidR="003579B1">
              <w:rPr>
                <w:sz w:val="22"/>
                <w:szCs w:val="22"/>
                <w:lang w:val="sk-SK"/>
              </w:rPr>
              <w:t>í rodiny z knihy</w:t>
            </w:r>
            <w:r w:rsidR="00B15799">
              <w:rPr>
                <w:sz w:val="22"/>
                <w:szCs w:val="22"/>
              </w:rPr>
              <w:t>…</w:t>
            </w:r>
            <w:r w:rsidR="008A5D3A" w:rsidRPr="00B15799">
              <w:rPr>
                <w:sz w:val="22"/>
                <w:szCs w:val="22"/>
              </w:rPr>
              <w:t xml:space="preserve"> </w:t>
            </w:r>
          </w:p>
          <w:p w:rsidR="00B411DB" w:rsidRPr="00C50B27" w:rsidRDefault="006E25CD" w:rsidP="00286D1E">
            <w:pPr>
              <w:autoSpaceDE w:val="0"/>
              <w:autoSpaceDN w:val="0"/>
              <w:adjustRightInd w:val="0"/>
              <w:jc w:val="both"/>
              <w:rPr>
                <w:sz w:val="22"/>
                <w:szCs w:val="22"/>
              </w:rPr>
            </w:pPr>
            <w:r w:rsidRPr="00B15799">
              <w:rPr>
                <w:sz w:val="22"/>
                <w:szCs w:val="22"/>
              </w:rPr>
              <w:t xml:space="preserve">Výsledky </w:t>
            </w:r>
            <w:r w:rsidR="00DE62FF" w:rsidRPr="00B15799">
              <w:rPr>
                <w:sz w:val="22"/>
                <w:szCs w:val="22"/>
              </w:rPr>
              <w:t xml:space="preserve">kvantitativního </w:t>
            </w:r>
            <w:r w:rsidRPr="00B15799">
              <w:rPr>
                <w:sz w:val="22"/>
                <w:szCs w:val="22"/>
              </w:rPr>
              <w:t xml:space="preserve">výzkumu </w:t>
            </w:r>
            <w:r w:rsidR="00586F41" w:rsidRPr="00B15799">
              <w:rPr>
                <w:sz w:val="22"/>
                <w:szCs w:val="22"/>
              </w:rPr>
              <w:t xml:space="preserve">v praktické části </w:t>
            </w:r>
            <w:r w:rsidR="00CE6801">
              <w:rPr>
                <w:sz w:val="22"/>
                <w:szCs w:val="22"/>
              </w:rPr>
              <w:t>i navzdory</w:t>
            </w:r>
            <w:r w:rsidR="00D1545F" w:rsidRPr="00B15799">
              <w:rPr>
                <w:sz w:val="22"/>
                <w:szCs w:val="22"/>
              </w:rPr>
              <w:t xml:space="preserve"> jistým nedostatkům v rámci použité metodiky </w:t>
            </w:r>
            <w:r w:rsidR="00586F41" w:rsidRPr="00B15799">
              <w:rPr>
                <w:sz w:val="22"/>
                <w:szCs w:val="22"/>
              </w:rPr>
              <w:t>prokázal</w:t>
            </w:r>
            <w:r w:rsidR="00286D1E">
              <w:rPr>
                <w:sz w:val="22"/>
                <w:szCs w:val="22"/>
              </w:rPr>
              <w:t>y</w:t>
            </w:r>
            <w:r w:rsidRPr="00B15799">
              <w:rPr>
                <w:sz w:val="22"/>
                <w:szCs w:val="22"/>
              </w:rPr>
              <w:t xml:space="preserve">, že </w:t>
            </w:r>
            <w:r w:rsidR="00586F41" w:rsidRPr="00B15799">
              <w:rPr>
                <w:sz w:val="22"/>
                <w:szCs w:val="22"/>
              </w:rPr>
              <w:t>v dnešní moderní době s prosazováním rovnoprávnosti</w:t>
            </w:r>
            <w:r w:rsidR="00586F41">
              <w:rPr>
                <w:sz w:val="22"/>
                <w:szCs w:val="22"/>
              </w:rPr>
              <w:t xml:space="preserve"> žen,</w:t>
            </w:r>
            <w:r w:rsidR="00D1545F">
              <w:rPr>
                <w:sz w:val="22"/>
                <w:szCs w:val="22"/>
              </w:rPr>
              <w:t xml:space="preserve"> kde </w:t>
            </w:r>
            <w:r w:rsidR="00586F41">
              <w:rPr>
                <w:sz w:val="22"/>
                <w:szCs w:val="22"/>
              </w:rPr>
              <w:t>je kladeno na ž</w:t>
            </w:r>
            <w:r w:rsidR="00AD16E2">
              <w:rPr>
                <w:sz w:val="22"/>
                <w:szCs w:val="22"/>
              </w:rPr>
              <w:t>enu mnoho nárok</w:t>
            </w:r>
            <w:r w:rsidR="00AD16E2" w:rsidRPr="00C50B27">
              <w:rPr>
                <w:sz w:val="22"/>
                <w:szCs w:val="22"/>
              </w:rPr>
              <w:t>ů</w:t>
            </w:r>
            <w:r w:rsidR="00586F41">
              <w:rPr>
                <w:sz w:val="22"/>
                <w:szCs w:val="22"/>
              </w:rPr>
              <w:t xml:space="preserve">, </w:t>
            </w:r>
            <w:r w:rsidR="00D1545F">
              <w:rPr>
                <w:sz w:val="22"/>
                <w:szCs w:val="22"/>
              </w:rPr>
              <w:t>se ženy střetávají se závislostí ve vlastní rodině a sam</w:t>
            </w:r>
            <w:r w:rsidR="00286D1E">
              <w:rPr>
                <w:sz w:val="22"/>
                <w:szCs w:val="22"/>
              </w:rPr>
              <w:t>y</w:t>
            </w:r>
            <w:r w:rsidR="00D1545F">
              <w:rPr>
                <w:sz w:val="22"/>
                <w:szCs w:val="22"/>
              </w:rPr>
              <w:t xml:space="preserve"> se uchylují k</w:t>
            </w:r>
            <w:r w:rsidR="006E3DC5">
              <w:rPr>
                <w:sz w:val="22"/>
                <w:szCs w:val="22"/>
              </w:rPr>
              <w:t xml:space="preserve"> ne/pravidelnímu </w:t>
            </w:r>
            <w:r w:rsidR="00D1545F">
              <w:rPr>
                <w:sz w:val="22"/>
                <w:szCs w:val="22"/>
              </w:rPr>
              <w:t xml:space="preserve">užívaní alkoholu. </w:t>
            </w:r>
            <w:r w:rsidR="00586F41">
              <w:rPr>
                <w:sz w:val="22"/>
                <w:szCs w:val="22"/>
              </w:rPr>
              <w:t>S</w:t>
            </w:r>
            <w:r w:rsidRPr="006E25CD">
              <w:rPr>
                <w:sz w:val="22"/>
                <w:szCs w:val="22"/>
              </w:rPr>
              <w:t>pol</w:t>
            </w:r>
            <w:r>
              <w:rPr>
                <w:sz w:val="22"/>
                <w:szCs w:val="22"/>
              </w:rPr>
              <w:t>eč</w:t>
            </w:r>
            <w:r w:rsidRPr="006E25CD">
              <w:rPr>
                <w:sz w:val="22"/>
                <w:szCs w:val="22"/>
              </w:rPr>
              <w:t>nost</w:t>
            </w:r>
            <w:r w:rsidR="00586F41">
              <w:rPr>
                <w:sz w:val="22"/>
                <w:szCs w:val="22"/>
              </w:rPr>
              <w:t xml:space="preserve"> by měla věnovat pozornost této skutečnosti, co se týče i </w:t>
            </w:r>
            <w:r w:rsidR="00863A5A">
              <w:rPr>
                <w:sz w:val="22"/>
                <w:szCs w:val="22"/>
              </w:rPr>
              <w:t>výzkumn</w:t>
            </w:r>
            <w:r w:rsidR="00286D1E">
              <w:rPr>
                <w:sz w:val="22"/>
                <w:szCs w:val="22"/>
              </w:rPr>
              <w:t>ou</w:t>
            </w:r>
            <w:r w:rsidR="00586F41">
              <w:rPr>
                <w:sz w:val="22"/>
                <w:szCs w:val="22"/>
              </w:rPr>
              <w:t xml:space="preserve">, </w:t>
            </w:r>
            <w:r w:rsidR="00863A5A">
              <w:rPr>
                <w:sz w:val="22"/>
                <w:szCs w:val="22"/>
              </w:rPr>
              <w:t xml:space="preserve">preventivní a </w:t>
            </w:r>
            <w:r w:rsidR="00586F41">
              <w:rPr>
                <w:sz w:val="22"/>
                <w:szCs w:val="22"/>
              </w:rPr>
              <w:t>podp</w:t>
            </w:r>
            <w:r w:rsidR="00286D1E">
              <w:rPr>
                <w:sz w:val="22"/>
                <w:szCs w:val="22"/>
              </w:rPr>
              <w:t>ůrnou</w:t>
            </w:r>
            <w:r w:rsidR="00586F41">
              <w:rPr>
                <w:sz w:val="22"/>
                <w:szCs w:val="22"/>
              </w:rPr>
              <w:t xml:space="preserve"> </w:t>
            </w:r>
            <w:r w:rsidR="00863A5A">
              <w:rPr>
                <w:sz w:val="22"/>
                <w:szCs w:val="22"/>
              </w:rPr>
              <w:t>činnost</w:t>
            </w:r>
            <w:r w:rsidR="00286D1E">
              <w:rPr>
                <w:sz w:val="22"/>
                <w:szCs w:val="22"/>
              </w:rPr>
              <w:t>í</w:t>
            </w:r>
            <w:r w:rsidR="00863A5A">
              <w:rPr>
                <w:sz w:val="22"/>
                <w:szCs w:val="22"/>
              </w:rPr>
              <w:t xml:space="preserve"> nap</w:t>
            </w:r>
            <w:r w:rsidR="00286D1E">
              <w:rPr>
                <w:sz w:val="22"/>
                <w:szCs w:val="22"/>
              </w:rPr>
              <w:t>ř</w:t>
            </w:r>
            <w:r w:rsidR="00863A5A">
              <w:rPr>
                <w:sz w:val="22"/>
                <w:szCs w:val="22"/>
              </w:rPr>
              <w:t xml:space="preserve">. </w:t>
            </w:r>
            <w:r w:rsidR="00586F41">
              <w:rPr>
                <w:sz w:val="22"/>
                <w:szCs w:val="22"/>
              </w:rPr>
              <w:t xml:space="preserve">v sociální </w:t>
            </w:r>
            <w:r w:rsidR="00AD16E2">
              <w:rPr>
                <w:sz w:val="22"/>
                <w:szCs w:val="22"/>
              </w:rPr>
              <w:t>oblasti (</w:t>
            </w:r>
            <w:r w:rsidR="00863A5A">
              <w:rPr>
                <w:sz w:val="22"/>
                <w:szCs w:val="22"/>
              </w:rPr>
              <w:t xml:space="preserve">podpora, </w:t>
            </w:r>
            <w:r w:rsidR="006E3DC5">
              <w:rPr>
                <w:sz w:val="22"/>
                <w:szCs w:val="22"/>
              </w:rPr>
              <w:t xml:space="preserve">zřízením </w:t>
            </w:r>
            <w:r w:rsidR="00586F41">
              <w:rPr>
                <w:sz w:val="22"/>
                <w:szCs w:val="22"/>
              </w:rPr>
              <w:t>organizac</w:t>
            </w:r>
            <w:r w:rsidR="00286D1E">
              <w:rPr>
                <w:sz w:val="22"/>
                <w:szCs w:val="22"/>
              </w:rPr>
              <w:t>í</w:t>
            </w:r>
            <w:r w:rsidR="00586F41">
              <w:rPr>
                <w:sz w:val="22"/>
                <w:szCs w:val="22"/>
              </w:rPr>
              <w:t xml:space="preserve"> na pomoc </w:t>
            </w:r>
            <w:r w:rsidR="00AD16E2">
              <w:rPr>
                <w:sz w:val="22"/>
                <w:szCs w:val="22"/>
              </w:rPr>
              <w:t xml:space="preserve">kupříkladu svobodným </w:t>
            </w:r>
            <w:r w:rsidR="006E3DC5">
              <w:rPr>
                <w:sz w:val="22"/>
                <w:szCs w:val="22"/>
              </w:rPr>
              <w:t>matkám</w:t>
            </w:r>
            <w:r w:rsidR="00586F41">
              <w:rPr>
                <w:sz w:val="22"/>
                <w:szCs w:val="22"/>
              </w:rPr>
              <w:t xml:space="preserve">). </w:t>
            </w:r>
            <w:r w:rsidR="00F6090A" w:rsidRPr="00F6090A">
              <w:rPr>
                <w:sz w:val="22"/>
                <w:szCs w:val="22"/>
              </w:rPr>
              <w:t xml:space="preserve">Alkoholismus žen by </w:t>
            </w:r>
            <w:r>
              <w:rPr>
                <w:sz w:val="22"/>
                <w:szCs w:val="22"/>
              </w:rPr>
              <w:t>m</w:t>
            </w:r>
            <w:r w:rsidR="00286D1E">
              <w:rPr>
                <w:sz w:val="22"/>
                <w:szCs w:val="22"/>
              </w:rPr>
              <w:t>ě</w:t>
            </w:r>
            <w:r>
              <w:rPr>
                <w:sz w:val="22"/>
                <w:szCs w:val="22"/>
              </w:rPr>
              <w:t>l</w:t>
            </w:r>
            <w:r w:rsidR="00F6090A" w:rsidRPr="00F6090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př</w:t>
            </w:r>
            <w:r w:rsidRPr="00F6090A">
              <w:rPr>
                <w:sz w:val="22"/>
                <w:szCs w:val="22"/>
              </w:rPr>
              <w:t>estat</w:t>
            </w:r>
            <w:r w:rsidR="00F6090A" w:rsidRPr="00F6090A">
              <w:rPr>
                <w:sz w:val="22"/>
                <w:szCs w:val="22"/>
              </w:rPr>
              <w:t xml:space="preserve"> být </w:t>
            </w:r>
            <w:r w:rsidR="00586F41">
              <w:rPr>
                <w:sz w:val="22"/>
                <w:szCs w:val="22"/>
              </w:rPr>
              <w:t xml:space="preserve">tabuizován a podceňován vzhledem k jeho negativním důsledkům </w:t>
            </w:r>
            <w:r w:rsidR="00863A5A">
              <w:rPr>
                <w:sz w:val="22"/>
                <w:szCs w:val="22"/>
              </w:rPr>
              <w:t>hlavn</w:t>
            </w:r>
            <w:r w:rsidR="00286D1E">
              <w:rPr>
                <w:sz w:val="22"/>
                <w:szCs w:val="22"/>
              </w:rPr>
              <w:t>ě</w:t>
            </w:r>
            <w:r w:rsidR="00863A5A">
              <w:rPr>
                <w:sz w:val="22"/>
                <w:szCs w:val="22"/>
              </w:rPr>
              <w:t xml:space="preserve"> na rodinné zázemí a </w:t>
            </w:r>
            <w:r w:rsidR="00586F41">
              <w:rPr>
                <w:sz w:val="22"/>
                <w:szCs w:val="22"/>
              </w:rPr>
              <w:t>funkčnost</w:t>
            </w:r>
            <w:r w:rsidR="00863A5A">
              <w:rPr>
                <w:sz w:val="22"/>
                <w:szCs w:val="22"/>
              </w:rPr>
              <w:t xml:space="preserve"> rodiny</w:t>
            </w:r>
            <w:r w:rsidR="00586F41">
              <w:rPr>
                <w:sz w:val="22"/>
                <w:szCs w:val="22"/>
              </w:rPr>
              <w:t xml:space="preserve">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D4704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1)</w:t>
            </w:r>
            <w:r w:rsidR="008A5D3A">
              <w:rPr>
                <w:sz w:val="22"/>
                <w:szCs w:val="22"/>
              </w:rPr>
              <w:t xml:space="preserve"> Odůvodněte zvolenou tematiku, přibližte </w:t>
            </w:r>
            <w:r w:rsidR="00AD16E2">
              <w:rPr>
                <w:sz w:val="22"/>
                <w:szCs w:val="22"/>
              </w:rPr>
              <w:t xml:space="preserve">stručně </w:t>
            </w:r>
            <w:r w:rsidR="008A5D3A">
              <w:rPr>
                <w:sz w:val="22"/>
                <w:szCs w:val="22"/>
              </w:rPr>
              <w:t xml:space="preserve">její </w:t>
            </w:r>
            <w:r w:rsidR="00AD16E2">
              <w:rPr>
                <w:sz w:val="22"/>
                <w:szCs w:val="22"/>
              </w:rPr>
              <w:t xml:space="preserve">hlavní </w:t>
            </w:r>
            <w:r w:rsidR="008A5D3A">
              <w:rPr>
                <w:sz w:val="22"/>
                <w:szCs w:val="22"/>
              </w:rPr>
              <w:t>problém.</w:t>
            </w:r>
          </w:p>
          <w:p w:rsidR="00D47047" w:rsidRDefault="00D4704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2)</w:t>
            </w:r>
            <w:r w:rsidR="008A5D3A">
              <w:rPr>
                <w:sz w:val="22"/>
                <w:szCs w:val="22"/>
              </w:rPr>
              <w:t xml:space="preserve"> Jaký je váš názor, proč je potřebné věnovat pozornost </w:t>
            </w:r>
            <w:r w:rsidR="00AD16E2">
              <w:rPr>
                <w:sz w:val="22"/>
                <w:szCs w:val="22"/>
              </w:rPr>
              <w:t>alkoholismu žen</w:t>
            </w:r>
            <w:r w:rsidR="008A5D3A">
              <w:rPr>
                <w:sz w:val="22"/>
                <w:szCs w:val="22"/>
              </w:rPr>
              <w:t xml:space="preserve"> a jakými způsoby</w:t>
            </w:r>
            <w:r w:rsidR="00AD16E2">
              <w:rPr>
                <w:sz w:val="22"/>
                <w:szCs w:val="22"/>
              </w:rPr>
              <w:t xml:space="preserve"> tomuto jevu možno předcházet (napr. v sociální oblasti)</w:t>
            </w:r>
            <w:r w:rsidR="008A5D3A">
              <w:rPr>
                <w:sz w:val="22"/>
                <w:szCs w:val="22"/>
              </w:rPr>
              <w:t>? U</w:t>
            </w:r>
            <w:r w:rsidR="00AD16E2">
              <w:rPr>
                <w:sz w:val="22"/>
                <w:szCs w:val="22"/>
              </w:rPr>
              <w:t xml:space="preserve">veďte vaše doporučení pro praxi a delší výzkumní činnost. </w:t>
            </w:r>
          </w:p>
          <w:p w:rsidR="00AD16E2" w:rsidRDefault="00D47047" w:rsidP="008A5D3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3)</w:t>
            </w:r>
            <w:r w:rsidR="008A5D3A">
              <w:rPr>
                <w:sz w:val="22"/>
                <w:szCs w:val="22"/>
              </w:rPr>
              <w:t xml:space="preserve"> Přibližte cíl výzkumu, zvolenou metodiku a prezentujte hlavní výzkumní zjištění. </w:t>
            </w:r>
          </w:p>
          <w:p w:rsidR="00AD16E2" w:rsidRPr="00486061" w:rsidRDefault="008A5D3A" w:rsidP="008A5D3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</w:t>
            </w:r>
            <w:r w:rsidR="00AD16E2">
              <w:rPr>
                <w:sz w:val="22"/>
                <w:szCs w:val="22"/>
              </w:rPr>
              <w:t>aký je přínos vaši práce</w:t>
            </w:r>
            <w:r>
              <w:rPr>
                <w:sz w:val="22"/>
                <w:szCs w:val="22"/>
              </w:rPr>
              <w:t>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D47047" w:rsidRDefault="00D47047" w:rsidP="00C50B27">
            <w:pPr>
              <w:jc w:val="center"/>
              <w:rPr>
                <w:b/>
                <w:sz w:val="22"/>
                <w:szCs w:val="22"/>
              </w:rPr>
            </w:pPr>
            <w:r w:rsidRPr="00D47047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0F5551">
              <w:rPr>
                <w:sz w:val="22"/>
                <w:szCs w:val="22"/>
              </w:rPr>
              <w:t xml:space="preserve"> 6. 5. 2015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7C33" w:rsidRDefault="00717C33">
      <w:r>
        <w:separator/>
      </w:r>
    </w:p>
  </w:endnote>
  <w:endnote w:type="continuationSeparator" w:id="0">
    <w:p w:rsidR="00717C33" w:rsidRDefault="00717C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7C33" w:rsidRDefault="00717C33">
      <w:r>
        <w:separator/>
      </w:r>
    </w:p>
  </w:footnote>
  <w:footnote w:type="continuationSeparator" w:id="0">
    <w:p w:rsidR="00717C33" w:rsidRDefault="00717C33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053"/>
    <w:rsid w:val="000B3D22"/>
    <w:rsid w:val="000E2C47"/>
    <w:rsid w:val="000F5551"/>
    <w:rsid w:val="001400FA"/>
    <w:rsid w:val="001468C2"/>
    <w:rsid w:val="001E4F08"/>
    <w:rsid w:val="00286D1E"/>
    <w:rsid w:val="00350C39"/>
    <w:rsid w:val="003579B1"/>
    <w:rsid w:val="00362AB0"/>
    <w:rsid w:val="003F5DA2"/>
    <w:rsid w:val="00453CE2"/>
    <w:rsid w:val="00486061"/>
    <w:rsid w:val="00512982"/>
    <w:rsid w:val="00514664"/>
    <w:rsid w:val="00515210"/>
    <w:rsid w:val="00524F66"/>
    <w:rsid w:val="00526D47"/>
    <w:rsid w:val="0055255D"/>
    <w:rsid w:val="00586F41"/>
    <w:rsid w:val="005930E8"/>
    <w:rsid w:val="005A5E07"/>
    <w:rsid w:val="005C219A"/>
    <w:rsid w:val="00606533"/>
    <w:rsid w:val="006847E2"/>
    <w:rsid w:val="006E25CD"/>
    <w:rsid w:val="006E3DC5"/>
    <w:rsid w:val="00717C33"/>
    <w:rsid w:val="00724A52"/>
    <w:rsid w:val="00730C1A"/>
    <w:rsid w:val="00863A5A"/>
    <w:rsid w:val="00873215"/>
    <w:rsid w:val="008A5D3A"/>
    <w:rsid w:val="009862C0"/>
    <w:rsid w:val="009E3053"/>
    <w:rsid w:val="009F061B"/>
    <w:rsid w:val="00A154E1"/>
    <w:rsid w:val="00A81097"/>
    <w:rsid w:val="00A936E7"/>
    <w:rsid w:val="00AD16E2"/>
    <w:rsid w:val="00B15799"/>
    <w:rsid w:val="00B21419"/>
    <w:rsid w:val="00B2402F"/>
    <w:rsid w:val="00B40B57"/>
    <w:rsid w:val="00B411DB"/>
    <w:rsid w:val="00B92F1D"/>
    <w:rsid w:val="00BA3203"/>
    <w:rsid w:val="00C03D7D"/>
    <w:rsid w:val="00C215BA"/>
    <w:rsid w:val="00C50B27"/>
    <w:rsid w:val="00C7296A"/>
    <w:rsid w:val="00CA2969"/>
    <w:rsid w:val="00CE6801"/>
    <w:rsid w:val="00D1545F"/>
    <w:rsid w:val="00D2551A"/>
    <w:rsid w:val="00D47047"/>
    <w:rsid w:val="00D62416"/>
    <w:rsid w:val="00D748F0"/>
    <w:rsid w:val="00DC1BF5"/>
    <w:rsid w:val="00DC5B4F"/>
    <w:rsid w:val="00DE62FF"/>
    <w:rsid w:val="00E709EA"/>
    <w:rsid w:val="00E81392"/>
    <w:rsid w:val="00EB067B"/>
    <w:rsid w:val="00F40C58"/>
    <w:rsid w:val="00F6090A"/>
    <w:rsid w:val="00F81C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</Template>
  <TotalTime>15</TotalTime>
  <Pages>1</Pages>
  <Words>434</Words>
  <Characters>2563</Characters>
  <Application>Microsoft Office Word</Application>
  <DocSecurity>0</DocSecurity>
  <Lines>21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user</cp:lastModifiedBy>
  <cp:revision>6</cp:revision>
  <cp:lastPrinted>2012-04-25T08:21:00Z</cp:lastPrinted>
  <dcterms:created xsi:type="dcterms:W3CDTF">2015-05-18T09:49:00Z</dcterms:created>
  <dcterms:modified xsi:type="dcterms:W3CDTF">2015-05-18T11:10:00Z</dcterms:modified>
</cp:coreProperties>
</file>