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9330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Silvie Hanáčková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79330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Význam filozofie výchovy pro teorii a praxi sociální pedagogiky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79330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F4169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1F416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1F416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zabývá tématem rozvoje osobnosti člověka, který se ocitne v dětském domově. Autorka prostřednictvím kvalitativního výzkumu se snažila ukázat, jak je důležitý vliv na takového člověka, symbolicky nazvaného Fénix, aby se stal opravdovou osobností</w:t>
            </w:r>
            <w:r w:rsidR="00F428C9">
              <w:rPr>
                <w:sz w:val="22"/>
                <w:szCs w:val="22"/>
              </w:rPr>
              <w:t xml:space="preserve"> a </w:t>
            </w:r>
            <w:r>
              <w:rPr>
                <w:sz w:val="22"/>
                <w:szCs w:val="22"/>
              </w:rPr>
              <w:t xml:space="preserve"> kterému vlastně pomohla „péče o duši“ opřená o filozofické zázemí humanistické výchovy.</w:t>
            </w:r>
          </w:p>
          <w:p w:rsidR="001F4169" w:rsidRDefault="001F4169" w:rsidP="00362AB0">
            <w:pPr>
              <w:rPr>
                <w:sz w:val="22"/>
                <w:szCs w:val="22"/>
              </w:rPr>
            </w:pPr>
          </w:p>
          <w:p w:rsidR="001F4169" w:rsidRDefault="001F416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 kladným stránkám práce patří teoretická část, kde autorka působivým způsobem rozebírá filozofickou a etickou podstatu výchovy opřenou o podobenství o Platónově jeskyni. Tím si autorka vytváří i dobrou základnu ke kvalitativnímu zkoumání.</w:t>
            </w:r>
          </w:p>
          <w:p w:rsidR="001F4169" w:rsidRDefault="001F4169" w:rsidP="00362AB0">
            <w:pPr>
              <w:rPr>
                <w:sz w:val="22"/>
                <w:szCs w:val="22"/>
              </w:rPr>
            </w:pPr>
          </w:p>
          <w:p w:rsidR="00B411DB" w:rsidRPr="00C50B27" w:rsidRDefault="001F416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 poněkud problematickou považuji metodologii kvalitativního výzkumu, v němž není patrné, jak autorka prostřednictvím kódování si stanovila jednotlivé kategorie.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1F4169" w:rsidRDefault="001F4169" w:rsidP="001F416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F4169">
              <w:rPr>
                <w:sz w:val="22"/>
                <w:szCs w:val="22"/>
              </w:rPr>
              <w:t>V čem vidíte význam Vašeho kvalitativního výzkumu?</w:t>
            </w:r>
          </w:p>
          <w:p w:rsidR="001F4169" w:rsidRPr="001F4169" w:rsidRDefault="001F4169" w:rsidP="001F416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F4169">
              <w:rPr>
                <w:sz w:val="22"/>
                <w:szCs w:val="22"/>
              </w:rPr>
              <w:t>V čem vidíte význam osobního přístupu vychovatele k osudu jednotlivého člověka, jakým byl Fénix?</w:t>
            </w:r>
          </w:p>
          <w:p w:rsidR="00B411DB" w:rsidRPr="00C50B27" w:rsidRDefault="001F4169" w:rsidP="001F416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F4169">
              <w:rPr>
                <w:sz w:val="22"/>
                <w:szCs w:val="22"/>
              </w:rPr>
              <w:t>Jak se bude podle Vašeho soudu vyvíjet další osud tohoto člověka?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FC2AFB" w:rsidRDefault="00F428C9" w:rsidP="00C50B27">
            <w:pPr>
              <w:jc w:val="center"/>
              <w:rPr>
                <w:b/>
                <w:sz w:val="22"/>
                <w:szCs w:val="22"/>
              </w:rPr>
            </w:pPr>
            <w:r w:rsidRPr="00FC2AFB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F42A9">
              <w:rPr>
                <w:sz w:val="22"/>
                <w:szCs w:val="22"/>
              </w:rPr>
              <w:t xml:space="preserve"> 10. 5. 2015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6B92" w:rsidRDefault="00AC6B92">
      <w:r>
        <w:separator/>
      </w:r>
    </w:p>
  </w:endnote>
  <w:endnote w:type="continuationSeparator" w:id="0">
    <w:p w:rsidR="00AC6B92" w:rsidRDefault="00AC6B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6B92" w:rsidRDefault="00AC6B92">
      <w:r>
        <w:separator/>
      </w:r>
    </w:p>
  </w:footnote>
  <w:footnote w:type="continuationSeparator" w:id="0">
    <w:p w:rsidR="00AC6B92" w:rsidRDefault="00AC6B92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9949E6"/>
    <w:multiLevelType w:val="hybridMultilevel"/>
    <w:tmpl w:val="A622D3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E2C47"/>
    <w:rsid w:val="001355C8"/>
    <w:rsid w:val="0016066E"/>
    <w:rsid w:val="001D459A"/>
    <w:rsid w:val="001E4F08"/>
    <w:rsid w:val="001F4169"/>
    <w:rsid w:val="00362AB0"/>
    <w:rsid w:val="003F5DA2"/>
    <w:rsid w:val="00453CE2"/>
    <w:rsid w:val="00512982"/>
    <w:rsid w:val="00514664"/>
    <w:rsid w:val="00524F66"/>
    <w:rsid w:val="00526D47"/>
    <w:rsid w:val="0055255D"/>
    <w:rsid w:val="005A5E07"/>
    <w:rsid w:val="005C219A"/>
    <w:rsid w:val="005D34E6"/>
    <w:rsid w:val="005F42A9"/>
    <w:rsid w:val="00631934"/>
    <w:rsid w:val="006847E2"/>
    <w:rsid w:val="00730C1A"/>
    <w:rsid w:val="0079330F"/>
    <w:rsid w:val="007F0CB6"/>
    <w:rsid w:val="009862C0"/>
    <w:rsid w:val="009973B0"/>
    <w:rsid w:val="009E3053"/>
    <w:rsid w:val="009F061B"/>
    <w:rsid w:val="00AC6B92"/>
    <w:rsid w:val="00B2402F"/>
    <w:rsid w:val="00B411DB"/>
    <w:rsid w:val="00BA3203"/>
    <w:rsid w:val="00C03D7D"/>
    <w:rsid w:val="00C50B27"/>
    <w:rsid w:val="00CA2969"/>
    <w:rsid w:val="00CD4022"/>
    <w:rsid w:val="00D2551A"/>
    <w:rsid w:val="00D62416"/>
    <w:rsid w:val="00DC1BF5"/>
    <w:rsid w:val="00DC5B4F"/>
    <w:rsid w:val="00E709EA"/>
    <w:rsid w:val="00F428C9"/>
    <w:rsid w:val="00FC2AFB"/>
    <w:rsid w:val="00FF2D8A"/>
    <w:rsid w:val="00FF44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1F416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1</TotalTime>
  <Pages>1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2015-05-18T19:53:00Z</dcterms:created>
  <dcterms:modified xsi:type="dcterms:W3CDTF">2015-05-18T20:04:00Z</dcterms:modified>
</cp:coreProperties>
</file>