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7C1D4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Miroslava Fialová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7C1D4F" w:rsidP="00C60C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Šikana </w:t>
            </w:r>
            <w:r w:rsidR="00C60CF0">
              <w:rPr>
                <w:sz w:val="22"/>
                <w:szCs w:val="22"/>
              </w:rPr>
              <w:t>a její prevence v</w:t>
            </w:r>
            <w:r>
              <w:rPr>
                <w:sz w:val="22"/>
                <w:szCs w:val="22"/>
              </w:rPr>
              <w:t xml:space="preserve"> základní škole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F06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Mgr. Jaroslav Balvín, CSc.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53CE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7C1D4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B757E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1E4F08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B757E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B757E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B757E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B757E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B757E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B757E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B757E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B757E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B757E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757E4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757E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757E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AF1032" w:rsidRDefault="00B411DB" w:rsidP="00362AB0">
            <w:pPr>
              <w:rPr>
                <w:sz w:val="16"/>
                <w:szCs w:val="16"/>
              </w:rPr>
            </w:pPr>
          </w:p>
          <w:p w:rsidR="00B757E4" w:rsidRDefault="00B757E4" w:rsidP="00AF103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Ke kladným a silným stránkám práce patří přehledné a důsledné zpracování tématu šikany. Důležitý je autorčin akcent na celospolečenskou závažnost problému, tedy nejenom ve školách, ale i v rodině </w:t>
            </w:r>
            <w:r w:rsidR="00AF1032">
              <w:rPr>
                <w:sz w:val="22"/>
                <w:szCs w:val="22"/>
              </w:rPr>
              <w:t xml:space="preserve">                 </w:t>
            </w:r>
            <w:r>
              <w:rPr>
                <w:sz w:val="22"/>
                <w:szCs w:val="22"/>
              </w:rPr>
              <w:t>a společenském systému. Sympatická je autorčina diskusní schopnost polemizovat či souhlasit s vybranými odborníky na šikanu, což ukázala dobře i v kapitole Diskuse. Kvantitativní výzkum, jeho cíle i interpretace považujeme za optimální, dobrý.</w:t>
            </w:r>
          </w:p>
          <w:p w:rsidR="00AF1032" w:rsidRDefault="00707631" w:rsidP="00AF103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Za nedostatek považujeme to, že autorka nepoužívá důsledně akademický plurál. </w:t>
            </w:r>
          </w:p>
          <w:p w:rsidR="00B757E4" w:rsidRDefault="00707631" w:rsidP="00AF103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Za zvážení stojí </w:t>
            </w:r>
            <w:r w:rsidR="00AF1032">
              <w:rPr>
                <w:sz w:val="22"/>
                <w:szCs w:val="22"/>
              </w:rPr>
              <w:t>i</w:t>
            </w:r>
            <w:r>
              <w:rPr>
                <w:sz w:val="22"/>
                <w:szCs w:val="22"/>
              </w:rPr>
              <w:t xml:space="preserve"> používání spojení: na školách, myslím, že by se mělo používat ve školách.</w:t>
            </w:r>
          </w:p>
          <w:p w:rsidR="00B757E4" w:rsidRDefault="00B757E4" w:rsidP="00AF103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Za nejvíce slabou stránku práce považujeme jazykovou úroveň. Uvedu vybrané problémy. Zřejmě autorka nepovažovala za důležitou jazykovou korekturu. Uvádím jen příklady: </w:t>
            </w:r>
          </w:p>
          <w:p w:rsidR="00B757E4" w:rsidRDefault="00B757E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S. 57: Pomocí dotazníků, kterých jsem zjišťovala…</w:t>
            </w:r>
          </w:p>
          <w:p w:rsidR="00B757E4" w:rsidRDefault="00B757E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S. 56: Pár příkladů, které by …mohli napomoci…</w:t>
            </w:r>
          </w:p>
          <w:p w:rsidR="00B411DB" w:rsidRDefault="00B757E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S. 15: Snaha jedince, aby docílil svému…</w:t>
            </w:r>
          </w:p>
          <w:p w:rsidR="00B411DB" w:rsidRPr="00C50B27" w:rsidRDefault="00B757E4" w:rsidP="0070763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S. 23: Jelikož ve škole tráví děti… a měli by tady mít pocit bezpečí.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AF1032" w:rsidRDefault="00707631" w:rsidP="00AF1032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AF1032">
              <w:rPr>
                <w:sz w:val="22"/>
                <w:szCs w:val="22"/>
              </w:rPr>
              <w:t>Objasněte prosím nedostatky v jazykové oblasti práce.</w:t>
            </w:r>
          </w:p>
          <w:p w:rsidR="00707631" w:rsidRPr="00AF1032" w:rsidRDefault="00707631" w:rsidP="00AF1032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AF1032">
              <w:rPr>
                <w:sz w:val="22"/>
                <w:szCs w:val="22"/>
              </w:rPr>
              <w:t>Co Vás ve výzkumu nejvíce překvapilo, a co naopak jste očekávala?</w:t>
            </w:r>
          </w:p>
          <w:p w:rsidR="00B411DB" w:rsidRPr="00AF1032" w:rsidRDefault="00707631" w:rsidP="00AF1032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AF1032">
              <w:rPr>
                <w:sz w:val="22"/>
                <w:szCs w:val="22"/>
              </w:rPr>
              <w:t>Máte osobní vztah k tématu?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AF1032" w:rsidRDefault="00707631" w:rsidP="00C50B27">
            <w:pPr>
              <w:jc w:val="center"/>
              <w:rPr>
                <w:b/>
                <w:sz w:val="22"/>
                <w:szCs w:val="22"/>
              </w:rPr>
            </w:pPr>
            <w:r w:rsidRPr="00AF1032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AD1528">
              <w:rPr>
                <w:sz w:val="22"/>
                <w:szCs w:val="22"/>
              </w:rPr>
              <w:t xml:space="preserve"> 9. 5. 2015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524F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233C" w:rsidRDefault="0052233C">
      <w:r>
        <w:separator/>
      </w:r>
    </w:p>
  </w:endnote>
  <w:endnote w:type="continuationSeparator" w:id="0">
    <w:p w:rsidR="0052233C" w:rsidRDefault="005223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233C" w:rsidRDefault="0052233C">
      <w:r>
        <w:separator/>
      </w:r>
    </w:p>
  </w:footnote>
  <w:footnote w:type="continuationSeparator" w:id="0">
    <w:p w:rsidR="0052233C" w:rsidRDefault="0052233C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504BCB"/>
    <w:multiLevelType w:val="hybridMultilevel"/>
    <w:tmpl w:val="70F02EA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3053"/>
    <w:rsid w:val="00037A65"/>
    <w:rsid w:val="00070012"/>
    <w:rsid w:val="000B3D22"/>
    <w:rsid w:val="000E2C47"/>
    <w:rsid w:val="000E57EE"/>
    <w:rsid w:val="001E4F08"/>
    <w:rsid w:val="0020115A"/>
    <w:rsid w:val="002726A8"/>
    <w:rsid w:val="00332FE6"/>
    <w:rsid w:val="00362AB0"/>
    <w:rsid w:val="003A3E01"/>
    <w:rsid w:val="003F5DA2"/>
    <w:rsid w:val="00453CE2"/>
    <w:rsid w:val="00493610"/>
    <w:rsid w:val="00512982"/>
    <w:rsid w:val="005129B0"/>
    <w:rsid w:val="00514664"/>
    <w:rsid w:val="0052233C"/>
    <w:rsid w:val="00524F66"/>
    <w:rsid w:val="00526D47"/>
    <w:rsid w:val="0055255D"/>
    <w:rsid w:val="005A5E07"/>
    <w:rsid w:val="005C219A"/>
    <w:rsid w:val="006847E2"/>
    <w:rsid w:val="00696E0D"/>
    <w:rsid w:val="006A1955"/>
    <w:rsid w:val="00707631"/>
    <w:rsid w:val="00730C1A"/>
    <w:rsid w:val="00753744"/>
    <w:rsid w:val="007C1D4F"/>
    <w:rsid w:val="008D66E0"/>
    <w:rsid w:val="009862C0"/>
    <w:rsid w:val="009E3053"/>
    <w:rsid w:val="009F061B"/>
    <w:rsid w:val="00AD1528"/>
    <w:rsid w:val="00AF1032"/>
    <w:rsid w:val="00B2402F"/>
    <w:rsid w:val="00B411DB"/>
    <w:rsid w:val="00B757E4"/>
    <w:rsid w:val="00BA3203"/>
    <w:rsid w:val="00C03D7D"/>
    <w:rsid w:val="00C50B27"/>
    <w:rsid w:val="00C60CF0"/>
    <w:rsid w:val="00C748FB"/>
    <w:rsid w:val="00CA2969"/>
    <w:rsid w:val="00D2551A"/>
    <w:rsid w:val="00D62416"/>
    <w:rsid w:val="00DC1BF5"/>
    <w:rsid w:val="00DC5B4F"/>
    <w:rsid w:val="00E709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AF103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isk%20D\ZLIN\Doktorandsk&#233;%20studium\Diplomov&#233;%20pr&#225;ce\Z&#225;v&#283;re&#269;n&#233;%20pr&#225;ce%202015\Pr&#225;ce%20bakal&#225;&#345;sk&#233;\Hodnocen&#237;\POSUDEK%20VEDOUC&#258;&#356;HO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VEDOUCĂŤHO BAKALĂĹSKĂ‰ PRĂCE_2015.dot</Template>
  <TotalTime>4</TotalTime>
  <Pages>1</Pages>
  <Words>374</Words>
  <Characters>2136</Characters>
  <Application>Microsoft Office Word</Application>
  <DocSecurity>0</DocSecurity>
  <Lines>17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user</dc:creator>
  <cp:lastModifiedBy>SK</cp:lastModifiedBy>
  <cp:revision>3</cp:revision>
  <cp:lastPrinted>2012-04-25T08:21:00Z</cp:lastPrinted>
  <dcterms:created xsi:type="dcterms:W3CDTF">2015-05-18T19:51:00Z</dcterms:created>
  <dcterms:modified xsi:type="dcterms:W3CDTF">2015-05-18T19:59:00Z</dcterms:modified>
</cp:coreProperties>
</file>