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65554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Libor Neveselý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65554E" w:rsidRDefault="0065554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Profesní andragogika a její role ve vzdělávání dospělých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9F061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Doc. PhDr. Mgr. Jaroslav Balvín, CSc.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65554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Andragogika v profilaci na řízení lidských zdrojů v neziskové sféře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65554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E96DAC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1E4F08">
            <w:pPr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E96DAC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E96DAC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E96DAC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E96DAC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E96DAC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E96DAC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E96DAC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E96DAC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E96DAC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E96DAC" w:rsidP="005146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E96DAC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E96DAC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343CC4" w:rsidRDefault="00343CC4" w:rsidP="00210AE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Bakalářská práce je výsledkem dlouhodobého a systematického zpracování tématu, které bylo průběžně konzultováno s vedoucím práce. K silným stránkám patří kompaktnost textu, který je čtivý a jednotlivé kapitoly autor propojuje svým vlastním textem tak, aby na sebe navazovaly. </w:t>
            </w:r>
            <w:r w:rsidR="00E96DAC">
              <w:rPr>
                <w:sz w:val="22"/>
                <w:szCs w:val="22"/>
              </w:rPr>
              <w:t xml:space="preserve">Autor </w:t>
            </w:r>
            <w:r>
              <w:rPr>
                <w:sz w:val="22"/>
                <w:szCs w:val="22"/>
              </w:rPr>
              <w:t xml:space="preserve">dodržuje důsledně pravidla tvorby bakalářské práce, opírá se o domácí, zahraniční i cizojazyčnou </w:t>
            </w:r>
            <w:r w:rsidR="00E96DAC">
              <w:rPr>
                <w:sz w:val="22"/>
                <w:szCs w:val="22"/>
              </w:rPr>
              <w:t xml:space="preserve">andragogikou </w:t>
            </w:r>
            <w:r>
              <w:rPr>
                <w:sz w:val="22"/>
                <w:szCs w:val="22"/>
              </w:rPr>
              <w:t xml:space="preserve">literaturu, </w:t>
            </w:r>
            <w:r w:rsidR="00E96DAC">
              <w:rPr>
                <w:sz w:val="22"/>
                <w:szCs w:val="22"/>
              </w:rPr>
              <w:t xml:space="preserve">uvádí </w:t>
            </w:r>
            <w:r>
              <w:rPr>
                <w:sz w:val="22"/>
                <w:szCs w:val="22"/>
              </w:rPr>
              <w:t xml:space="preserve">i jiné kvalitativní i kvantitativní výzkumy, </w:t>
            </w:r>
            <w:r w:rsidR="00E96DAC">
              <w:rPr>
                <w:sz w:val="22"/>
                <w:szCs w:val="22"/>
              </w:rPr>
              <w:t>které se zabývají vzděláváním dospělých v různých formách.</w:t>
            </w:r>
          </w:p>
          <w:p w:rsidR="00343CC4" w:rsidRDefault="00E96DAC" w:rsidP="00210AE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Kvantitativní výzkum je velmi kvalitní, uvádí hypotézy i jejich interpretaci.</w:t>
            </w:r>
            <w:r w:rsidR="00343CC4">
              <w:rPr>
                <w:sz w:val="22"/>
                <w:szCs w:val="22"/>
              </w:rPr>
              <w:t xml:space="preserve"> Za vysoce hodnotnou považuji slovníkovou část a rešerše domácí i cizojazyčné literatury. Tím si autor vytvořil velmi dobré zázemí pro teoretické i praktické zpracování tématu.</w:t>
            </w:r>
          </w:p>
          <w:p w:rsidR="00E96DAC" w:rsidRDefault="00E96DAC" w:rsidP="00E96DA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Významné je, že svoje znalosti autor využil pro konkrétní výzkum zaměřený na efektivitu a možnosti e-learningové přípravy zaměstnanců ve firmě, kde autor bakalářské práce působí.</w:t>
            </w:r>
          </w:p>
          <w:p w:rsidR="00B411DB" w:rsidRPr="00C50B27" w:rsidRDefault="00343CC4" w:rsidP="00E96DA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Práci z výše uvedených důvodů hodnotím ve všech částech i celkově známkou A.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E96DAC" w:rsidRPr="001B75CE" w:rsidRDefault="00E96DAC" w:rsidP="00E96DAC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1B75CE">
              <w:rPr>
                <w:sz w:val="22"/>
                <w:szCs w:val="22"/>
              </w:rPr>
              <w:t>Vyjádřete základní poznatky z Vaší práce.</w:t>
            </w:r>
          </w:p>
          <w:p w:rsidR="00E96DAC" w:rsidRPr="001B75CE" w:rsidRDefault="00E96DAC" w:rsidP="00E96DAC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1B75CE">
              <w:rPr>
                <w:sz w:val="22"/>
                <w:szCs w:val="22"/>
              </w:rPr>
              <w:t xml:space="preserve">Jak pomohla Vaše vlastní </w:t>
            </w:r>
            <w:r>
              <w:rPr>
                <w:sz w:val="22"/>
                <w:szCs w:val="22"/>
              </w:rPr>
              <w:t xml:space="preserve">profese </w:t>
            </w:r>
            <w:r w:rsidRPr="001B75CE">
              <w:rPr>
                <w:sz w:val="22"/>
                <w:szCs w:val="22"/>
              </w:rPr>
              <w:t>k vytvoření Vaší práce?</w:t>
            </w:r>
          </w:p>
          <w:p w:rsidR="00B411DB" w:rsidRPr="00E96DAC" w:rsidRDefault="00E96DAC" w:rsidP="00E96DAC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E96DAC">
              <w:rPr>
                <w:sz w:val="22"/>
                <w:szCs w:val="22"/>
              </w:rPr>
              <w:t>Objasněte, proč jste si jako motto zvolil výrok z Aristotela.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Odkaznapoznmkupodi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210AEF" w:rsidRDefault="00E96DAC" w:rsidP="00C50B27">
            <w:pPr>
              <w:jc w:val="center"/>
              <w:rPr>
                <w:b/>
                <w:sz w:val="22"/>
                <w:szCs w:val="22"/>
              </w:rPr>
            </w:pPr>
            <w:r w:rsidRPr="00210AEF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345E2F">
              <w:rPr>
                <w:sz w:val="22"/>
                <w:szCs w:val="22"/>
              </w:rPr>
              <w:t xml:space="preserve"> 14. 5. 2015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 w:rsidSect="00524F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35A26" w:rsidRDefault="00A35A26">
      <w:r>
        <w:separator/>
      </w:r>
    </w:p>
  </w:endnote>
  <w:endnote w:type="continuationSeparator" w:id="0">
    <w:p w:rsidR="00A35A26" w:rsidRDefault="00A35A2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35A26" w:rsidRDefault="00A35A26">
      <w:r>
        <w:separator/>
      </w:r>
    </w:p>
  </w:footnote>
  <w:footnote w:type="continuationSeparator" w:id="0">
    <w:p w:rsidR="00A35A26" w:rsidRDefault="00A35A26">
      <w:r>
        <w:continuationSeparator/>
      </w:r>
    </w:p>
  </w:footnote>
  <w:footnote w:id="1">
    <w:p w:rsidR="00B411DB" w:rsidRDefault="00B411DB" w:rsidP="006847E2">
      <w:pPr>
        <w:pStyle w:val="Textpoznmkypodiarou"/>
      </w:pPr>
      <w:r>
        <w:rPr>
          <w:rStyle w:val="Odkaznapoznmkupodi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9C4CF1"/>
    <w:multiLevelType w:val="hybridMultilevel"/>
    <w:tmpl w:val="79729C1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E3053"/>
    <w:rsid w:val="00035866"/>
    <w:rsid w:val="000B3D22"/>
    <w:rsid w:val="000E2C47"/>
    <w:rsid w:val="001241AE"/>
    <w:rsid w:val="001E4F08"/>
    <w:rsid w:val="00210AEF"/>
    <w:rsid w:val="0033768D"/>
    <w:rsid w:val="00343CC4"/>
    <w:rsid w:val="00345E2F"/>
    <w:rsid w:val="00362AB0"/>
    <w:rsid w:val="00363EE2"/>
    <w:rsid w:val="00372CCE"/>
    <w:rsid w:val="003F5DA2"/>
    <w:rsid w:val="00453CE2"/>
    <w:rsid w:val="004F47D4"/>
    <w:rsid w:val="00512982"/>
    <w:rsid w:val="00514664"/>
    <w:rsid w:val="00524F66"/>
    <w:rsid w:val="00526D47"/>
    <w:rsid w:val="0055255D"/>
    <w:rsid w:val="00594801"/>
    <w:rsid w:val="005A5E07"/>
    <w:rsid w:val="005C219A"/>
    <w:rsid w:val="0065554E"/>
    <w:rsid w:val="006847E2"/>
    <w:rsid w:val="00730C1A"/>
    <w:rsid w:val="0084598C"/>
    <w:rsid w:val="009862C0"/>
    <w:rsid w:val="009B160A"/>
    <w:rsid w:val="009E3053"/>
    <w:rsid w:val="009F061B"/>
    <w:rsid w:val="00A35A26"/>
    <w:rsid w:val="00B2402F"/>
    <w:rsid w:val="00B411DB"/>
    <w:rsid w:val="00BA3203"/>
    <w:rsid w:val="00C03D7D"/>
    <w:rsid w:val="00C12CF4"/>
    <w:rsid w:val="00C50B27"/>
    <w:rsid w:val="00C97AA9"/>
    <w:rsid w:val="00CA2969"/>
    <w:rsid w:val="00D2551A"/>
    <w:rsid w:val="00D52BA1"/>
    <w:rsid w:val="00D62416"/>
    <w:rsid w:val="00DC1BF5"/>
    <w:rsid w:val="00DC5B4F"/>
    <w:rsid w:val="00E709EA"/>
    <w:rsid w:val="00E96D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47E2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mkypodiarou">
    <w:name w:val="footnote text"/>
    <w:basedOn w:val="Normlny"/>
    <w:semiHidden/>
    <w:rsid w:val="006847E2"/>
    <w:rPr>
      <w:sz w:val="20"/>
      <w:szCs w:val="20"/>
    </w:rPr>
  </w:style>
  <w:style w:type="character" w:styleId="Odkaznapoznmkupodiarou">
    <w:name w:val="footnote reference"/>
    <w:basedOn w:val="Predvolenpsmoodseku"/>
    <w:semiHidden/>
    <w:rsid w:val="006847E2"/>
    <w:rPr>
      <w:vertAlign w:val="superscript"/>
    </w:rPr>
  </w:style>
  <w:style w:type="paragraph" w:customStyle="1" w:styleId="Default">
    <w:name w:val="Default"/>
    <w:rsid w:val="0065554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sk-SK"/>
    </w:rPr>
  </w:style>
  <w:style w:type="paragraph" w:styleId="Odsekzoznamu">
    <w:name w:val="List Paragraph"/>
    <w:basedOn w:val="Normlny"/>
    <w:uiPriority w:val="34"/>
    <w:qFormat/>
    <w:rsid w:val="00E96DA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isk%20D\ZLIN\Doktorandsk&#233;%20studium\Diplomov&#233;%20pr&#225;ce\Z&#225;v&#283;re&#269;n&#233;%20pr&#225;ce%202015\Pr&#225;ce%20bakal&#225;&#345;sk&#233;\Hodnocen&#237;\POSUDEK%20VEDOUC&#258;&#356;HO%20BAKAL&#258;&#129;&#313;&#152;SK&#258;&#8240;%20PR&#258;&#129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VEDOUCĂŤHO BAKALĂĹSKĂ‰ PRĂCE_2015.dot</Template>
  <TotalTime>2</TotalTime>
  <Pages>1</Pages>
  <Words>388</Words>
  <Characters>2214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2597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user</dc:creator>
  <cp:lastModifiedBy>SK</cp:lastModifiedBy>
  <cp:revision>3</cp:revision>
  <cp:lastPrinted>2012-04-25T08:21:00Z</cp:lastPrinted>
  <dcterms:created xsi:type="dcterms:W3CDTF">2015-05-18T19:52:00Z</dcterms:created>
  <dcterms:modified xsi:type="dcterms:W3CDTF">2015-05-18T20:12:00Z</dcterms:modified>
</cp:coreProperties>
</file>