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BE14B8" w:rsidRPr="00C50B27" w:rsidRDefault="00BE14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Kateřina Křížová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BE14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Názory studentů sociální pedagogiky na zaměstnávání osob s duševním onemocněním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BE14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Helena </w:t>
            </w:r>
            <w:proofErr w:type="spellStart"/>
            <w:r>
              <w:rPr>
                <w:sz w:val="22"/>
                <w:szCs w:val="22"/>
              </w:rPr>
              <w:t>Skarupská</w:t>
            </w:r>
            <w:proofErr w:type="spellEnd"/>
            <w:r>
              <w:rPr>
                <w:sz w:val="22"/>
                <w:szCs w:val="22"/>
              </w:rPr>
              <w:t>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BE14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BE14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E14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je na aktuální téma a věnuje se citlivé, ovšem často opomíjené, oblasti – osobám s duševní poruchou. </w:t>
            </w:r>
          </w:p>
          <w:p w:rsidR="00B411DB" w:rsidRPr="00C50B27" w:rsidRDefault="00BE14B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teoretické části se podařilo pracovat s relevantními zdroji. V praktické části využila vlastní dotazník, který je standardně zpracován. </w:t>
            </w:r>
            <w:r w:rsidR="0023451F">
              <w:rPr>
                <w:sz w:val="22"/>
                <w:szCs w:val="22"/>
              </w:rPr>
              <w:t xml:space="preserve"> Škoda jen, že členění není vhodnější (3.1 bez 3.2 apod.). Cenné jsou návrhy pro praxi na zkvalitnění výuky.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23451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 více přesvědčovat zaměstnavatele, aby byli ochotni zaměstnávat osoby s duševní poruchou?</w:t>
            </w:r>
          </w:p>
          <w:p w:rsidR="00B411DB" w:rsidRPr="00C50B27" w:rsidRDefault="0023451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 nutné, aby sociální psycholog byl seznámen s duševními chorobami a možnostmi zaměstnávání těchto osob? Jak to využije v praxi?</w:t>
            </w:r>
            <w:bookmarkStart w:id="0" w:name="_GoBack"/>
            <w:bookmarkEnd w:id="0"/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23451F">
              <w:rPr>
                <w:sz w:val="22"/>
                <w:szCs w:val="22"/>
              </w:rPr>
              <w:t xml:space="preserve"> 14. května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6100" w:rsidRDefault="00976100">
      <w:r>
        <w:separator/>
      </w:r>
    </w:p>
  </w:endnote>
  <w:endnote w:type="continuationSeparator" w:id="0">
    <w:p w:rsidR="00976100" w:rsidRDefault="009761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6100" w:rsidRDefault="00976100">
      <w:r>
        <w:separator/>
      </w:r>
    </w:p>
  </w:footnote>
  <w:footnote w:type="continuationSeparator" w:id="0">
    <w:p w:rsidR="00976100" w:rsidRDefault="00976100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BF"/>
    <w:rsid w:val="000E2C47"/>
    <w:rsid w:val="0023451F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976100"/>
    <w:rsid w:val="00AD64BF"/>
    <w:rsid w:val="00B411DB"/>
    <w:rsid w:val="00BA3203"/>
    <w:rsid w:val="00BE14B8"/>
    <w:rsid w:val="00C03D7D"/>
    <w:rsid w:val="00C50B27"/>
    <w:rsid w:val="00C736EC"/>
    <w:rsid w:val="00D62416"/>
    <w:rsid w:val="00DC1BF5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ARUPSK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1</TotalTime>
  <Pages>1</Pages>
  <Words>285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Skarupská Helena</dc:creator>
  <cp:lastModifiedBy>Helena</cp:lastModifiedBy>
  <cp:revision>2</cp:revision>
  <cp:lastPrinted>2012-04-25T08:21:00Z</cp:lastPrinted>
  <dcterms:created xsi:type="dcterms:W3CDTF">2015-05-14T12:58:00Z</dcterms:created>
  <dcterms:modified xsi:type="dcterms:W3CDTF">2015-05-14T12:58:00Z</dcterms:modified>
</cp:coreProperties>
</file>