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F10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Martina Málková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F10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Pohled seniora v pobytovém zařízení sociálních služeb na umírání a smrt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2F10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F10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F10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2F108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2F108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83033E" w:rsidRDefault="002F1085" w:rsidP="00362AB0">
            <w:pPr>
              <w:rPr>
                <w:b/>
                <w:sz w:val="22"/>
                <w:szCs w:val="22"/>
              </w:rPr>
            </w:pPr>
            <w:r w:rsidRPr="0083033E">
              <w:rPr>
                <w:b/>
                <w:sz w:val="22"/>
                <w:szCs w:val="22"/>
              </w:rPr>
              <w:t xml:space="preserve">Silné stránky: </w:t>
            </w:r>
          </w:p>
          <w:p w:rsidR="002F1085" w:rsidRDefault="002F10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zajímavé a náročné téma</w:t>
            </w:r>
          </w:p>
          <w:p w:rsidR="002F1085" w:rsidRDefault="002F10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rozsah zpracované diplomové práce</w:t>
            </w:r>
          </w:p>
          <w:p w:rsidR="002F1085" w:rsidRDefault="002F1085" w:rsidP="00362AB0">
            <w:pPr>
              <w:rPr>
                <w:sz w:val="22"/>
                <w:szCs w:val="22"/>
              </w:rPr>
            </w:pPr>
          </w:p>
          <w:p w:rsidR="002F1085" w:rsidRPr="0083033E" w:rsidRDefault="002F1085" w:rsidP="00362AB0">
            <w:pPr>
              <w:rPr>
                <w:b/>
                <w:sz w:val="22"/>
                <w:szCs w:val="22"/>
              </w:rPr>
            </w:pPr>
            <w:r w:rsidRPr="0083033E">
              <w:rPr>
                <w:b/>
                <w:sz w:val="22"/>
                <w:szCs w:val="22"/>
              </w:rPr>
              <w:t xml:space="preserve">Slabé stránky: 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využívání </w:t>
            </w:r>
            <w:proofErr w:type="gramStart"/>
            <w:r>
              <w:rPr>
                <w:sz w:val="22"/>
                <w:szCs w:val="22"/>
              </w:rPr>
              <w:t>pojmu ,,klient</w:t>
            </w:r>
            <w:proofErr w:type="gramEnd"/>
            <w:r>
              <w:rPr>
                <w:sz w:val="22"/>
                <w:szCs w:val="22"/>
              </w:rPr>
              <w:t>“ místo ,,uživatel“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obecného cíle práce 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používání autorského singuláru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vlastního odborného komentáře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uvedení způsobu výběru výzkumného souboru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tabulky a grafy vyjadřují jednu a tu samou skutečnost – to pokládám za bezpředmětné 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chybné udávání procent v rámci analýzy dat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metody statistické analýzy dat pro snížení možnosti působení náhody u výpovědí respondentů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udávání položek v dotazníku: občas, často, někdy </w:t>
            </w:r>
          </w:p>
          <w:p w:rsidR="002F1085" w:rsidRDefault="0083033E" w:rsidP="002F108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chybné použití testu nezávislosti pro kontingenční tabulku – u více jak poloviny kontingenčních tabulek není splněn požadavek, aby 20 % polí tabulky </w:t>
            </w:r>
            <w:r w:rsidR="002F1085">
              <w:rPr>
                <w:sz w:val="22"/>
                <w:szCs w:val="22"/>
              </w:rPr>
              <w:t>mělo očekávanou četnost vyšší než 5</w:t>
            </w:r>
            <w:r>
              <w:rPr>
                <w:sz w:val="22"/>
                <w:szCs w:val="22"/>
              </w:rPr>
              <w:t xml:space="preserve">, </w:t>
            </w:r>
          </w:p>
          <w:p w:rsidR="00F1326B" w:rsidRPr="00C50B27" w:rsidRDefault="0083033E" w:rsidP="008303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83033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jaké teorie jste vycházela při formulaci věcných hypotéz? </w:t>
            </w:r>
          </w:p>
          <w:p w:rsidR="00B411DB" w:rsidRPr="00C50B27" w:rsidRDefault="0083033E" w:rsidP="008303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Vašeho výzkumu?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3033E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83033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3033E">
              <w:rPr>
                <w:sz w:val="22"/>
                <w:szCs w:val="22"/>
              </w:rPr>
              <w:t xml:space="preserve"> Jurčíková Jana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BFE" w:rsidRDefault="00062BFE">
      <w:r>
        <w:separator/>
      </w:r>
    </w:p>
  </w:endnote>
  <w:endnote w:type="continuationSeparator" w:id="0">
    <w:p w:rsidR="00062BFE" w:rsidRDefault="00062B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BFE" w:rsidRDefault="00062BFE">
      <w:r>
        <w:separator/>
      </w:r>
    </w:p>
  </w:footnote>
  <w:footnote w:type="continuationSeparator" w:id="0">
    <w:p w:rsidR="00062BFE" w:rsidRDefault="00062BF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55FDA"/>
    <w:multiLevelType w:val="hybridMultilevel"/>
    <w:tmpl w:val="BC5E0CE2"/>
    <w:lvl w:ilvl="0" w:tplc="266661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33E"/>
    <w:rsid w:val="00062BFE"/>
    <w:rsid w:val="002F1085"/>
    <w:rsid w:val="00362AB0"/>
    <w:rsid w:val="003F5DA2"/>
    <w:rsid w:val="00512982"/>
    <w:rsid w:val="00526D47"/>
    <w:rsid w:val="0055255D"/>
    <w:rsid w:val="005C219A"/>
    <w:rsid w:val="006847E2"/>
    <w:rsid w:val="0083033E"/>
    <w:rsid w:val="008614B3"/>
    <w:rsid w:val="009B2248"/>
    <w:rsid w:val="00AF1740"/>
    <w:rsid w:val="00B411DB"/>
    <w:rsid w:val="00BA3203"/>
    <w:rsid w:val="00C50B27"/>
    <w:rsid w:val="00CE0A8B"/>
    <w:rsid w:val="00DC1BF5"/>
    <w:rsid w:val="00E67C85"/>
    <w:rsid w:val="00E709EA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OPONENTA%20DIPLOMOV&#201;%20PR&#193;CE_2012-1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PRÁCE_2012-1</Template>
  <TotalTime>13</TotalTime>
  <Pages>1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2014-04-28T12:01:00Z</cp:lastPrinted>
  <dcterms:created xsi:type="dcterms:W3CDTF">2014-04-28T11:49:00Z</dcterms:created>
  <dcterms:modified xsi:type="dcterms:W3CDTF">2014-04-28T12:02:00Z</dcterms:modified>
</cp:coreProperties>
</file>