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F791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Iveta</w:t>
            </w:r>
            <w:r w:rsidR="00106519">
              <w:rPr>
                <w:sz w:val="22"/>
                <w:szCs w:val="22"/>
              </w:rPr>
              <w:t xml:space="preserve"> </w:t>
            </w:r>
            <w:proofErr w:type="spellStart"/>
            <w:r w:rsidR="00106519">
              <w:rPr>
                <w:sz w:val="22"/>
                <w:szCs w:val="22"/>
              </w:rPr>
              <w:t>Kepáková</w:t>
            </w:r>
            <w:proofErr w:type="spellEnd"/>
            <w:r w:rsidR="00BD1487">
              <w:rPr>
                <w:sz w:val="22"/>
                <w:szCs w:val="22"/>
              </w:rPr>
              <w:t xml:space="preserve">, </w:t>
            </w:r>
            <w:proofErr w:type="spellStart"/>
            <w:r w:rsidR="00BD1487">
              <w:rPr>
                <w:sz w:val="22"/>
                <w:szCs w:val="22"/>
              </w:rPr>
              <w:t>DiS</w:t>
            </w:r>
            <w:proofErr w:type="spellEnd"/>
            <w:r w:rsidR="00BD1487">
              <w:rPr>
                <w:sz w:val="22"/>
                <w:szCs w:val="22"/>
              </w:rPr>
              <w:t>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06519" w:rsidP="00362AB0">
            <w:pPr>
              <w:rPr>
                <w:sz w:val="22"/>
                <w:szCs w:val="22"/>
              </w:rPr>
            </w:pPr>
            <w:r w:rsidRPr="00106519">
              <w:rPr>
                <w:sz w:val="22"/>
                <w:szCs w:val="22"/>
              </w:rPr>
              <w:t>Návrh projektu na zlepšení volnočasových aktivit v obci Lipová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Jitka Jakešová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D1487" w:rsidP="00362AB0">
            <w:pPr>
              <w:rPr>
                <w:sz w:val="22"/>
                <w:szCs w:val="22"/>
              </w:rPr>
            </w:pPr>
            <w: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848A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4848AA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4B34E2" w:rsidRDefault="00F00DF6" w:rsidP="00A110BE">
            <w:pPr>
              <w:jc w:val="both"/>
            </w:pPr>
            <w:r>
              <w:t xml:space="preserve">Bakalářská práce </w:t>
            </w:r>
            <w:r w:rsidR="00A110BE">
              <w:t xml:space="preserve">pojednává o využití volného času obyvatel obce Lipová. </w:t>
            </w:r>
            <w:r w:rsidR="00A110BE" w:rsidRPr="00A110BE">
              <w:t xml:space="preserve">Teoretická část je </w:t>
            </w:r>
            <w:r w:rsidR="00A110BE">
              <w:t xml:space="preserve">kompaktní, </w:t>
            </w:r>
            <w:r w:rsidR="00A110BE" w:rsidRPr="00A110BE">
              <w:t>tematicky vhodně specifikována</w:t>
            </w:r>
            <w:r w:rsidR="00A110BE">
              <w:t xml:space="preserve"> a prokazuje</w:t>
            </w:r>
            <w:r w:rsidR="00A110BE" w:rsidRPr="00A110BE">
              <w:t xml:space="preserve"> dostatečnou míru orientace v tématu. </w:t>
            </w:r>
            <w:r w:rsidR="00B634BA">
              <w:t xml:space="preserve">Společně s vyjádřením názorů autorky </w:t>
            </w:r>
            <w:r w:rsidR="00191E33">
              <w:t xml:space="preserve">tak </w:t>
            </w:r>
            <w:r w:rsidR="00B634BA">
              <w:t xml:space="preserve">tvoří dostačující podklad </w:t>
            </w:r>
            <w:r w:rsidR="00191E33" w:rsidRPr="00B634BA">
              <w:t>část</w:t>
            </w:r>
            <w:r w:rsidR="00191E33">
              <w:t>i</w:t>
            </w:r>
            <w:r w:rsidR="00191E33" w:rsidRPr="00B634BA">
              <w:t xml:space="preserve"> </w:t>
            </w:r>
            <w:r w:rsidR="00B634BA" w:rsidRPr="00B634BA">
              <w:t>empirick</w:t>
            </w:r>
            <w:r w:rsidR="00B634BA">
              <w:t>é.</w:t>
            </w:r>
          </w:p>
          <w:p w:rsidR="00191E33" w:rsidRDefault="002448EF" w:rsidP="004B34E2">
            <w:pPr>
              <w:jc w:val="both"/>
            </w:pPr>
            <w:r>
              <w:t xml:space="preserve">Hlavní výstupy navrženého </w:t>
            </w:r>
            <w:r w:rsidR="00191E33">
              <w:t>dotazníkového šetření</w:t>
            </w:r>
            <w:r>
              <w:t xml:space="preserve"> odpovídají </w:t>
            </w:r>
            <w:r w:rsidR="00DF64AC">
              <w:t xml:space="preserve">stanovenému cíli, tj. </w:t>
            </w:r>
            <w:r w:rsidR="00191E33">
              <w:t xml:space="preserve">zjištění, </w:t>
            </w:r>
            <w:r w:rsidR="00DF64AC">
              <w:t xml:space="preserve">zda </w:t>
            </w:r>
            <w:r w:rsidR="00B724A1">
              <w:t>obyvatelé obce</w:t>
            </w:r>
            <w:r w:rsidR="00191E33">
              <w:t xml:space="preserve"> mají</w:t>
            </w:r>
            <w:r w:rsidR="00DF64AC">
              <w:t xml:space="preserve"> zájem</w:t>
            </w:r>
            <w:r w:rsidR="00191E33">
              <w:t xml:space="preserve"> o efektivnější způsob trávení</w:t>
            </w:r>
            <w:r w:rsidR="00DF64AC">
              <w:t xml:space="preserve"> volného času v obci. Autorka však nezůstává „pouz</w:t>
            </w:r>
            <w:r w:rsidR="00191E33">
              <w:t xml:space="preserve">e“ u tohoto zjištění, naopak tvoří </w:t>
            </w:r>
            <w:r w:rsidR="00B724A1">
              <w:t>projekt</w:t>
            </w:r>
            <w:r w:rsidR="00DF64AC">
              <w:t xml:space="preserve"> volnočasových aktivit</w:t>
            </w:r>
            <w:r w:rsidR="00B724A1">
              <w:t xml:space="preserve">, který samostatně dlouhodobě realizuje </w:t>
            </w:r>
            <w:r w:rsidR="00DF64AC">
              <w:t>v</w:t>
            </w:r>
            <w:r w:rsidR="00402CEE">
              <w:t xml:space="preserve"> </w:t>
            </w:r>
            <w:r w:rsidR="00DF64AC">
              <w:t>obci.</w:t>
            </w:r>
          </w:p>
          <w:p w:rsidR="00191E33" w:rsidRDefault="00191E33" w:rsidP="004B34E2">
            <w:pPr>
              <w:jc w:val="both"/>
            </w:pPr>
            <w:r>
              <w:t>Předpokládaným ú</w:t>
            </w:r>
            <w:r w:rsidR="00402CEE">
              <w:t>skalím práce bylo zjištění oblastí, které</w:t>
            </w:r>
            <w:r>
              <w:t xml:space="preserve"> si občané přejí zkvalitnit, ale </w:t>
            </w:r>
            <w:r w:rsidR="00402CEE">
              <w:t>n</w:t>
            </w:r>
            <w:r w:rsidR="00EB6999">
              <w:t>ejsou</w:t>
            </w:r>
            <w:r w:rsidR="00402CEE">
              <w:t xml:space="preserve"> </w:t>
            </w:r>
            <w:r>
              <w:t xml:space="preserve">podpořeny </w:t>
            </w:r>
            <w:r w:rsidR="00402CEE">
              <w:t>ze strany obce.</w:t>
            </w:r>
            <w:r>
              <w:t xml:space="preserve"> Uskutečněný projekt tak zahrnoval aktivity realizované v rámci kompetencí autorky.</w:t>
            </w:r>
          </w:p>
          <w:p w:rsidR="00F1326B" w:rsidRPr="00C50B27" w:rsidRDefault="00402CEE" w:rsidP="00191E33">
            <w:pPr>
              <w:jc w:val="both"/>
              <w:rPr>
                <w:sz w:val="22"/>
                <w:szCs w:val="22"/>
              </w:rPr>
            </w:pPr>
            <w:r>
              <w:t>Oceň</w:t>
            </w:r>
            <w:r w:rsidR="004B34E2">
              <w:t>uji</w:t>
            </w:r>
            <w:r>
              <w:t xml:space="preserve"> však</w:t>
            </w:r>
            <w:r w:rsidR="004B34E2">
              <w:t xml:space="preserve"> sepjetí praktické části s praxí, práce tak nabývá na ko</w:t>
            </w:r>
            <w:r w:rsidR="00191E33">
              <w:t>nkrétním významu. Také je zřejmý</w:t>
            </w:r>
            <w:r w:rsidR="004B34E2">
              <w:t xml:space="preserve"> autorčin interní zájem o zlepšení situace trávení volného času v</w:t>
            </w:r>
            <w:r w:rsidR="003C29E2">
              <w:t> </w:t>
            </w:r>
            <w:r w:rsidR="004B34E2">
              <w:t>obci</w:t>
            </w:r>
            <w:r w:rsidR="003C29E2">
              <w:t>,</w:t>
            </w:r>
            <w:r w:rsidR="004B34E2">
              <w:t xml:space="preserve"> ve které </w:t>
            </w:r>
            <w:r w:rsidR="003C29E2">
              <w:t xml:space="preserve">autorka </w:t>
            </w:r>
            <w:r w:rsidR="004B34E2">
              <w:t>žije.</w:t>
            </w:r>
            <w:r w:rsidR="00191E33">
              <w:t xml:space="preserve"> </w:t>
            </w:r>
            <w:r>
              <w:t>P</w:t>
            </w:r>
            <w:r w:rsidR="00F00DF6">
              <w:t xml:space="preserve">ráci </w:t>
            </w:r>
            <w:proofErr w:type="gramStart"/>
            <w:r w:rsidR="00F00DF6">
              <w:t>hodnotím</w:t>
            </w:r>
            <w:proofErr w:type="gramEnd"/>
            <w:r w:rsidR="00F00DF6">
              <w:t xml:space="preserve"> velmi kladně o </w:t>
            </w:r>
            <w:proofErr w:type="gramStart"/>
            <w:r w:rsidR="00F00DF6">
              <w:t>doporučuji</w:t>
            </w:r>
            <w:proofErr w:type="gramEnd"/>
            <w:r w:rsidR="00F00DF6">
              <w:t xml:space="preserve">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B724A1" w:rsidRDefault="00B411DB" w:rsidP="00B724A1">
            <w:pPr>
              <w:spacing w:after="12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848AA" w:rsidRDefault="00A835D5" w:rsidP="004848AA">
            <w:pPr>
              <w:tabs>
                <w:tab w:val="left" w:pos="284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4848AA">
              <w:rPr>
                <w:sz w:val="22"/>
                <w:szCs w:val="22"/>
              </w:rPr>
              <w:t xml:space="preserve"> </w:t>
            </w:r>
            <w:r w:rsidR="00191E33">
              <w:rPr>
                <w:sz w:val="22"/>
                <w:szCs w:val="22"/>
              </w:rPr>
              <w:t>Jaké kompetence projekt u dětí a dospělých rozvíjí?</w:t>
            </w:r>
          </w:p>
          <w:p w:rsidR="004848AA" w:rsidRPr="00C50B27" w:rsidRDefault="004848AA" w:rsidP="00B724A1">
            <w:pPr>
              <w:tabs>
                <w:tab w:val="left" w:pos="284"/>
              </w:tabs>
              <w:spacing w:after="120"/>
              <w:ind w:left="284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vanish/>
                <w:sz w:val="22"/>
                <w:szCs w:val="22"/>
              </w:rPr>
              <w:t>k se dále bude projekt odvíjet? Proberé jsou mimokompetence autorky a které nebyly podpořeny ze strany obce.</w:t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>
              <w:rPr>
                <w:vanish/>
                <w:sz w:val="22"/>
                <w:szCs w:val="22"/>
              </w:rPr>
              <w:pgNum/>
            </w:r>
            <w:r w:rsidR="00191E33">
              <w:rPr>
                <w:sz w:val="22"/>
                <w:szCs w:val="22"/>
              </w:rPr>
              <w:t xml:space="preserve">Jak se dále </w:t>
            </w:r>
            <w:r>
              <w:rPr>
                <w:sz w:val="22"/>
                <w:szCs w:val="22"/>
              </w:rPr>
              <w:t xml:space="preserve">bude projekt odvíjet? </w:t>
            </w:r>
            <w:r w:rsidR="00B724A1">
              <w:rPr>
                <w:sz w:val="22"/>
                <w:szCs w:val="22"/>
              </w:rPr>
              <w:t>Bude zachována kontinuita? Jaké aktivity bude zahrnovat a na základě jakých zjištění?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B724A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D1487">
              <w:rPr>
                <w:sz w:val="22"/>
                <w:szCs w:val="22"/>
              </w:rPr>
              <w:t xml:space="preserve"> </w:t>
            </w:r>
            <w:proofErr w:type="gramStart"/>
            <w:r w:rsidR="00BD1487">
              <w:rPr>
                <w:sz w:val="22"/>
                <w:szCs w:val="22"/>
              </w:rPr>
              <w:t>1</w:t>
            </w:r>
            <w:r w:rsidR="00B724A1">
              <w:rPr>
                <w:sz w:val="22"/>
                <w:szCs w:val="22"/>
              </w:rPr>
              <w:t>3</w:t>
            </w:r>
            <w:r w:rsidR="00BD1487">
              <w:rPr>
                <w:sz w:val="22"/>
                <w:szCs w:val="22"/>
              </w:rPr>
              <w:t>.5.2012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09" w:rsidRDefault="00A35209">
      <w:r>
        <w:separator/>
      </w:r>
    </w:p>
  </w:endnote>
  <w:endnote w:type="continuationSeparator" w:id="0">
    <w:p w:rsidR="00A35209" w:rsidRDefault="00A35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09" w:rsidRDefault="00A35209">
      <w:r>
        <w:separator/>
      </w:r>
    </w:p>
  </w:footnote>
  <w:footnote w:type="continuationSeparator" w:id="0">
    <w:p w:rsidR="00A35209" w:rsidRDefault="00A3520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560617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66678"/>
    <w:rsid w:val="00106519"/>
    <w:rsid w:val="00154F27"/>
    <w:rsid w:val="00191E33"/>
    <w:rsid w:val="002448EF"/>
    <w:rsid w:val="002F7918"/>
    <w:rsid w:val="00362AB0"/>
    <w:rsid w:val="003C29E2"/>
    <w:rsid w:val="003F5DA2"/>
    <w:rsid w:val="00402CEE"/>
    <w:rsid w:val="00461F2A"/>
    <w:rsid w:val="004848AA"/>
    <w:rsid w:val="004B34E2"/>
    <w:rsid w:val="00512982"/>
    <w:rsid w:val="00526D47"/>
    <w:rsid w:val="0055255D"/>
    <w:rsid w:val="005C219A"/>
    <w:rsid w:val="005F2D48"/>
    <w:rsid w:val="006847E2"/>
    <w:rsid w:val="007553A2"/>
    <w:rsid w:val="00781F43"/>
    <w:rsid w:val="007A51BD"/>
    <w:rsid w:val="00832279"/>
    <w:rsid w:val="008614B3"/>
    <w:rsid w:val="008B1B77"/>
    <w:rsid w:val="008D6BFA"/>
    <w:rsid w:val="00966204"/>
    <w:rsid w:val="009E40CE"/>
    <w:rsid w:val="00A00EB8"/>
    <w:rsid w:val="00A110BE"/>
    <w:rsid w:val="00A35209"/>
    <w:rsid w:val="00A64986"/>
    <w:rsid w:val="00A835D5"/>
    <w:rsid w:val="00AA6D57"/>
    <w:rsid w:val="00B411DB"/>
    <w:rsid w:val="00B634BA"/>
    <w:rsid w:val="00B724A1"/>
    <w:rsid w:val="00BA3203"/>
    <w:rsid w:val="00BD1487"/>
    <w:rsid w:val="00C50B27"/>
    <w:rsid w:val="00C5256A"/>
    <w:rsid w:val="00CA7D64"/>
    <w:rsid w:val="00D00DE1"/>
    <w:rsid w:val="00D05C79"/>
    <w:rsid w:val="00D41BDF"/>
    <w:rsid w:val="00D77882"/>
    <w:rsid w:val="00DC1BF5"/>
    <w:rsid w:val="00DF64AC"/>
    <w:rsid w:val="00E709EA"/>
    <w:rsid w:val="00EB6999"/>
    <w:rsid w:val="00F00DF6"/>
    <w:rsid w:val="00F1326B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216</TotalTime>
  <Pages>1</Pages>
  <Words>385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jakesova</cp:lastModifiedBy>
  <cp:revision>4</cp:revision>
  <cp:lastPrinted>2012-05-14T10:23:00Z</cp:lastPrinted>
  <dcterms:created xsi:type="dcterms:W3CDTF">2012-05-11T09:54:00Z</dcterms:created>
  <dcterms:modified xsi:type="dcterms:W3CDTF">2012-05-14T10:23:00Z</dcterms:modified>
</cp:coreProperties>
</file>