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20838" w:rsidP="00CA1943">
            <w:r>
              <w:t>Irena Zlatníková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20838" w:rsidP="00CA1943">
            <w:r>
              <w:t>Pohled společnosti na jedince s mentální retardací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  <w:r>
              <w:t>F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53B48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4C282D" w:rsidP="006C5691">
            <w:pPr>
              <w:jc w:val="both"/>
            </w:pPr>
            <w:r>
              <w:t xml:space="preserve">Problematika mentální retardace, současný pohled na tuto problematiku, včetně zajímavé kapitoly věnované historickému vývoji přístupu k těmto jedincům, tvoří nosná témata teoretické části překládané práce. Informace v teoretické části práce spatřuji jako adekvátní zadání práce. </w:t>
            </w:r>
          </w:p>
          <w:p w:rsidR="00CA1943" w:rsidRPr="00C1276E" w:rsidRDefault="00640974" w:rsidP="006C5691">
            <w:pPr>
              <w:jc w:val="both"/>
            </w:pPr>
            <w:r>
              <w:t xml:space="preserve">Praktická část práce má za cíl analyzovat pohledy současné společnosti na jedince s mentální retardací. Výhrady bych měl k formulaci hypotéz, které měly již z povahy své formulace poskytovat tzv. široké odpovědi a ne jen ano x ne. </w:t>
            </w:r>
            <w:r w:rsidR="00EC1D35">
              <w:t>A navíc dle mého názoru</w:t>
            </w:r>
            <w:r w:rsidR="00756AB0">
              <w:t>,</w:t>
            </w:r>
            <w:r w:rsidR="00EC1D35">
              <w:t xml:space="preserve"> do hypotézy rozhodně nepatří</w:t>
            </w:r>
            <w:r w:rsidR="00756AB0">
              <w:t>,</w:t>
            </w:r>
            <w:r w:rsidR="00EC1D35">
              <w:t xml:space="preserve"> slovo předpokládám – pak je to pouze předpoklad, nikoliv hypotéza.</w:t>
            </w:r>
            <w:r w:rsidR="00756AB0">
              <w:t xml:space="preserve"> Pokud autorka uvádí, že výzkumný vzorek byl náhodně vybrán z celé ČR, která čítá přibližně 10 mil. obyvatel, pak je vzorek 102 respondentů značně zanedbatelný.</w:t>
            </w:r>
          </w:p>
          <w:p w:rsidR="004C282D" w:rsidRDefault="004C282D" w:rsidP="004C282D">
            <w:pPr>
              <w:jc w:val="both"/>
            </w:pPr>
            <w:r>
              <w:t xml:space="preserve">Seznam použité literatury, který obsahuje 25 literárních pramenů, spatřuji jako plně dostačující pro tento typ práce. </w:t>
            </w:r>
          </w:p>
          <w:p w:rsidR="004C282D" w:rsidRPr="00BA3203" w:rsidRDefault="004C282D" w:rsidP="004C282D">
            <w:pPr>
              <w:jc w:val="both"/>
            </w:pPr>
            <w:r>
              <w:t>Cílové zaměření práce, které autorka uvádí v úvodu práce (ne ovšem formu stručného uvedení cílů práce), spatřuji jako naplněné.</w:t>
            </w:r>
          </w:p>
          <w:p w:rsidR="00CA1943" w:rsidRPr="00C1276E" w:rsidRDefault="004C282D" w:rsidP="004C282D">
            <w:pPr>
              <w:jc w:val="both"/>
            </w:pPr>
            <w:r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756AB0" w:rsidP="006C5691">
            <w:pPr>
              <w:jc w:val="both"/>
            </w:pPr>
            <w:r>
              <w:t>Jak jste si vůbec pro účely Vašeho výzkumného šetření zajistila, že respondenti vůbec vědí, co je to lehká mentální retardace. Pokud ne, pak je možné považovat vůbec zjištěné informace v této oblasti z věrohodné?</w:t>
            </w:r>
          </w:p>
          <w:p w:rsidR="00756AB0" w:rsidRDefault="00756AB0" w:rsidP="00756AB0">
            <w:pPr>
              <w:jc w:val="both"/>
            </w:pPr>
            <w:r>
              <w:t>V čem spatřujete možnosti praktického využití Vaší bakalářské práce?</w:t>
            </w:r>
          </w:p>
          <w:p w:rsidR="00756AB0" w:rsidRDefault="00756AB0" w:rsidP="00756AB0">
            <w:pPr>
              <w:jc w:val="both"/>
            </w:pPr>
            <w:r>
              <w:t>Bylo zpracování bakalářské práce i pro Vás nějakým přínosem?</w:t>
            </w:r>
          </w:p>
          <w:p w:rsidR="00CA1943" w:rsidRDefault="00CA1943" w:rsidP="002D2814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459" w:rsidRDefault="004E1459">
      <w:r>
        <w:separator/>
      </w:r>
    </w:p>
  </w:endnote>
  <w:endnote w:type="continuationSeparator" w:id="1">
    <w:p w:rsidR="004E1459" w:rsidRDefault="004E1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459" w:rsidRDefault="004E1459">
      <w:r>
        <w:separator/>
      </w:r>
    </w:p>
  </w:footnote>
  <w:footnote w:type="continuationSeparator" w:id="1">
    <w:p w:rsidR="004E1459" w:rsidRDefault="004E1459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28172F"/>
    <w:rsid w:val="002D2814"/>
    <w:rsid w:val="00353B48"/>
    <w:rsid w:val="00436EAC"/>
    <w:rsid w:val="004C282D"/>
    <w:rsid w:val="004E1459"/>
    <w:rsid w:val="004F5BC7"/>
    <w:rsid w:val="005758BD"/>
    <w:rsid w:val="00640974"/>
    <w:rsid w:val="006838CE"/>
    <w:rsid w:val="006C5691"/>
    <w:rsid w:val="00756AB0"/>
    <w:rsid w:val="00827341"/>
    <w:rsid w:val="00860E49"/>
    <w:rsid w:val="008911B8"/>
    <w:rsid w:val="00921BEA"/>
    <w:rsid w:val="00A05DD0"/>
    <w:rsid w:val="00C1276E"/>
    <w:rsid w:val="00C138E2"/>
    <w:rsid w:val="00C259C6"/>
    <w:rsid w:val="00C27090"/>
    <w:rsid w:val="00CA1943"/>
    <w:rsid w:val="00D17A2F"/>
    <w:rsid w:val="00DA75A7"/>
    <w:rsid w:val="00E23110"/>
    <w:rsid w:val="00EA4D36"/>
    <w:rsid w:val="00EC1D35"/>
    <w:rsid w:val="00F11D3A"/>
    <w:rsid w:val="00F20838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17A2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34</TotalTime>
  <Pages>1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6</cp:revision>
  <dcterms:created xsi:type="dcterms:W3CDTF">2011-05-24T10:12:00Z</dcterms:created>
  <dcterms:modified xsi:type="dcterms:W3CDTF">2011-05-24T10:48:00Z</dcterms:modified>
</cp:coreProperties>
</file>