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A1" w:rsidRPr="00207A1A" w:rsidRDefault="00443DA1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443DA1" w:rsidRPr="00207A1A" w:rsidRDefault="00443DA1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443DA1" w:rsidRPr="00207A1A" w:rsidRDefault="00443DA1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443DA1" w:rsidRDefault="00443DA1">
      <w:pPr>
        <w:jc w:val="center"/>
        <w:rPr>
          <w:b/>
          <w:bCs/>
        </w:rPr>
      </w:pPr>
    </w:p>
    <w:p w:rsidR="00443DA1" w:rsidRDefault="00443DA1">
      <w:pPr>
        <w:jc w:val="center"/>
        <w:rPr>
          <w:b/>
          <w:bCs/>
        </w:rPr>
      </w:pPr>
    </w:p>
    <w:p w:rsidR="00443DA1" w:rsidRDefault="00443DA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</w:pPr>
      <w:r>
        <w:t>Jméno studenta: Zuzana Olejníčková</w:t>
      </w:r>
      <w:r>
        <w:tab/>
      </w:r>
      <w:r>
        <w:tab/>
      </w:r>
      <w:r>
        <w:tab/>
        <w:t>Vedoucí BP:</w:t>
      </w:r>
      <w:r>
        <w:tab/>
        <w:t>Mgr.Miroslav Bláha Ak. rok: 2008/2009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 w:rsidP="00B40AEC">
      <w:pPr>
        <w:tabs>
          <w:tab w:val="left" w:pos="1598"/>
        </w:tabs>
        <w:jc w:val="both"/>
      </w:pPr>
      <w:r>
        <w:t>Téma BP: Komunikace osob zasažených mimořádnou událostí při první občanské pomoci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443DA1">
        <w:trPr>
          <w:cantSplit/>
          <w:trHeight w:val="308"/>
        </w:trPr>
        <w:tc>
          <w:tcPr>
            <w:tcW w:w="3818" w:type="dxa"/>
            <w:vMerge w:val="restart"/>
          </w:tcPr>
          <w:p w:rsidR="00443DA1" w:rsidRDefault="00443DA1">
            <w:pPr>
              <w:jc w:val="center"/>
              <w:rPr>
                <w:snapToGrid w:val="0"/>
                <w:color w:val="000000"/>
              </w:rPr>
            </w:pPr>
          </w:p>
          <w:p w:rsidR="00443DA1" w:rsidRDefault="00443DA1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443DA1" w:rsidRDefault="00443DA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443DA1">
        <w:trPr>
          <w:cantSplit/>
          <w:trHeight w:val="307"/>
        </w:trPr>
        <w:tc>
          <w:tcPr>
            <w:tcW w:w="3818" w:type="dxa"/>
            <w:vMerge/>
          </w:tcPr>
          <w:p w:rsidR="00443DA1" w:rsidRDefault="00443DA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443DA1" w:rsidRDefault="00443DA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443DA1" w:rsidRDefault="00443DA1">
      <w:pPr>
        <w:rPr>
          <w:snapToGrid w:val="0"/>
          <w:color w:val="000000"/>
        </w:rPr>
        <w:sectPr w:rsidR="00443DA1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443DA1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443DA1" w:rsidRDefault="00443DA1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43DA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43DA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43DA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43DA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43DA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 w:rsidP="00B40AE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DA1" w:rsidRDefault="00443DA1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443DA1" w:rsidRDefault="00443DA1">
      <w:pPr>
        <w:sectPr w:rsidR="00443DA1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43DA1" w:rsidRDefault="00443DA1"/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>Celkové hodnocení práce a otázky k obhajobě:</w:t>
      </w:r>
    </w:p>
    <w:p w:rsidR="00443DA1" w:rsidRDefault="00443DA1">
      <w:pPr>
        <w:jc w:val="both"/>
      </w:pPr>
      <w:r>
        <w:t>(otázky uvádí vedoucí práce i oponent)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>Zpracovatelka velmi efektivně (a v praxi mimořádně efektně) zúročila svůj dlouhodobý zájem o záchranářskou problematiku. S mimořádným nasazením se pustila zcela samostatně do ještě hlubšího pojetí problematiky, než může být zachyceno v této práci. Z pohledu vedoucího práce musela být ve svém rozmachu spíše brzděna.</w:t>
      </w:r>
    </w:p>
    <w:p w:rsidR="00443DA1" w:rsidRDefault="00443DA1">
      <w:pPr>
        <w:jc w:val="both"/>
      </w:pPr>
    </w:p>
    <w:p w:rsidR="00443DA1" w:rsidRDefault="00443DA1">
      <w:pPr>
        <w:jc w:val="both"/>
      </w:pPr>
      <w:r>
        <w:t>Vzhledem k příkladnému přístupu a zpracování problematiky navrhuji zvláštní ocenění této bakalářské práce.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>Otázka:</w:t>
      </w:r>
    </w:p>
    <w:p w:rsidR="00443DA1" w:rsidRDefault="00443DA1">
      <w:pPr>
        <w:jc w:val="both"/>
      </w:pPr>
      <w:r>
        <w:t>Můžete stručně přiblížit Váš organizační podíl na akci Týden se záchranáři, který se uskutečnil v Jarošově (a o kterém informovala televize) a smysl této akce?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>Návrh na klasifikaci bakalářské práce:</w:t>
      </w:r>
      <w:r>
        <w:tab/>
      </w:r>
      <w:r w:rsidRPr="0070163C">
        <w:t xml:space="preserve"> </w:t>
      </w:r>
      <w:r>
        <w:t>A - výborně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>V Uherském Hradišti dne 29.5.2009</w:t>
      </w:r>
    </w:p>
    <w:p w:rsidR="00443DA1" w:rsidRDefault="00443DA1">
      <w:pPr>
        <w:jc w:val="both"/>
      </w:pPr>
    </w:p>
    <w:p w:rsidR="00443DA1" w:rsidRDefault="00443DA1">
      <w:pPr>
        <w:jc w:val="both"/>
      </w:pPr>
    </w:p>
    <w:p w:rsidR="00443DA1" w:rsidRDefault="00443DA1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Mgr. Miroslav Bláha, v.r.   </w:t>
      </w:r>
    </w:p>
    <w:p w:rsidR="00443DA1" w:rsidRDefault="00443DA1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443DA1" w:rsidRDefault="00443DA1">
      <w:pPr>
        <w:jc w:val="both"/>
      </w:pPr>
      <w:r>
        <w:t xml:space="preserve">Pro klasifikaci použijte tuto stupnici: </w:t>
      </w:r>
    </w:p>
    <w:p w:rsidR="00443DA1" w:rsidRDefault="00443DA1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443DA1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443DA1" w:rsidRDefault="00443DA1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443DA1" w:rsidRDefault="00443DA1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443DA1" w:rsidRDefault="00443DA1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443DA1" w:rsidRDefault="00443DA1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43DA1" w:rsidRDefault="00443DA1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443DA1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443DA1" w:rsidRDefault="00443DA1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443DA1" w:rsidRDefault="00443DA1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443DA1" w:rsidRDefault="00443DA1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443DA1" w:rsidRDefault="00443DA1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443DA1" w:rsidRDefault="00443DA1">
            <w:pPr>
              <w:jc w:val="center"/>
            </w:pPr>
          </w:p>
        </w:tc>
      </w:tr>
    </w:tbl>
    <w:p w:rsidR="00443DA1" w:rsidRDefault="00443DA1">
      <w:pPr>
        <w:jc w:val="both"/>
        <w:rPr>
          <w:sz w:val="22"/>
          <w:szCs w:val="22"/>
        </w:rPr>
      </w:pPr>
    </w:p>
    <w:p w:rsidR="00443DA1" w:rsidRDefault="00443DA1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  <w:rPr>
          <w:b/>
          <w:bCs/>
        </w:rPr>
      </w:pPr>
    </w:p>
    <w:p w:rsidR="00443DA1" w:rsidRDefault="00443DA1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443DA1" w:rsidRDefault="00443DA1">
      <w:pPr>
        <w:jc w:val="both"/>
      </w:pPr>
    </w:p>
    <w:p w:rsidR="00443DA1" w:rsidRDefault="00443DA1">
      <w:pPr>
        <w:jc w:val="both"/>
      </w:pPr>
      <w:r>
        <w:t>Kritéria se hodnotí stupněm hodnocení podle stupnice ECTS podle následující tabulky:</w:t>
      </w:r>
    </w:p>
    <w:p w:rsidR="00443DA1" w:rsidRDefault="00443DA1">
      <w:pPr>
        <w:jc w:val="both"/>
      </w:pP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443DA1" w:rsidRDefault="00443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443DA1" w:rsidRDefault="00443DA1">
      <w:pPr>
        <w:jc w:val="both"/>
      </w:pPr>
    </w:p>
    <w:p w:rsidR="00443DA1" w:rsidRDefault="00443DA1">
      <w:pPr>
        <w:jc w:val="both"/>
      </w:pPr>
      <w:r>
        <w:t>Hodnocení v jednotlivých kritériích označte znakem X.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443DA1" w:rsidRDefault="00443DA1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443DA1" w:rsidRDefault="00443DA1">
      <w:pPr>
        <w:jc w:val="both"/>
      </w:pPr>
      <w:r>
        <w:t>Toto kritérium hodností splnění zadání práce a na základě zadání definovaných cílů práce, které musí být součástí úvodu.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443DA1" w:rsidRDefault="00443DA1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443DA1" w:rsidRDefault="00443DA1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443DA1" w:rsidRDefault="00443DA1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443DA1" w:rsidRDefault="00443DA1">
      <w:pPr>
        <w:jc w:val="both"/>
      </w:pPr>
    </w:p>
    <w:p w:rsidR="00443DA1" w:rsidRDefault="00443DA1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443DA1" w:rsidRDefault="00443DA1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43DA1" w:rsidRDefault="00443DA1">
      <w:pPr>
        <w:jc w:val="both"/>
      </w:pPr>
    </w:p>
    <w:p w:rsidR="00443DA1" w:rsidRDefault="00443DA1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443DA1" w:rsidSect="0061548B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DA1" w:rsidRDefault="00443DA1">
      <w:r>
        <w:separator/>
      </w:r>
    </w:p>
  </w:endnote>
  <w:endnote w:type="continuationSeparator" w:id="1">
    <w:p w:rsidR="00443DA1" w:rsidRDefault="00443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DA1" w:rsidRDefault="00443DA1">
      <w:r>
        <w:separator/>
      </w:r>
    </w:p>
  </w:footnote>
  <w:footnote w:type="continuationSeparator" w:id="1">
    <w:p w:rsidR="00443DA1" w:rsidRDefault="00443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A1" w:rsidRPr="006F3C11" w:rsidRDefault="00443DA1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1E6D8A"/>
    <w:rsid w:val="00207A1A"/>
    <w:rsid w:val="003A0E51"/>
    <w:rsid w:val="00443DA1"/>
    <w:rsid w:val="0055172A"/>
    <w:rsid w:val="005B7A69"/>
    <w:rsid w:val="0061548B"/>
    <w:rsid w:val="006A6109"/>
    <w:rsid w:val="006F3C11"/>
    <w:rsid w:val="0070163C"/>
    <w:rsid w:val="00822CFD"/>
    <w:rsid w:val="009613F6"/>
    <w:rsid w:val="00967FFA"/>
    <w:rsid w:val="00997B25"/>
    <w:rsid w:val="009E7944"/>
    <w:rsid w:val="00A21B6D"/>
    <w:rsid w:val="00A22AF6"/>
    <w:rsid w:val="00A3388E"/>
    <w:rsid w:val="00A373D4"/>
    <w:rsid w:val="00A85A05"/>
    <w:rsid w:val="00AC6E2B"/>
    <w:rsid w:val="00B40AEC"/>
    <w:rsid w:val="00C17CB2"/>
    <w:rsid w:val="00C673FE"/>
    <w:rsid w:val="00C84D69"/>
    <w:rsid w:val="00D60729"/>
    <w:rsid w:val="00DB4FD4"/>
    <w:rsid w:val="00E020FB"/>
    <w:rsid w:val="00E13FBE"/>
    <w:rsid w:val="00E918DD"/>
    <w:rsid w:val="00F94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48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548B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1548B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61548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</Pages>
  <Words>596</Words>
  <Characters>3522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10</cp:revision>
  <cp:lastPrinted>2009-05-07T06:45:00Z</cp:lastPrinted>
  <dcterms:created xsi:type="dcterms:W3CDTF">2009-05-28T16:32:00Z</dcterms:created>
  <dcterms:modified xsi:type="dcterms:W3CDTF">2009-06-03T08:29:00Z</dcterms:modified>
</cp:coreProperties>
</file>