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E6C" w:rsidRPr="004E757B" w:rsidRDefault="00A41E6C">
      <w:pPr>
        <w:rPr>
          <w:sz w:val="36"/>
          <w:szCs w:val="36"/>
        </w:rPr>
      </w:pPr>
    </w:p>
    <w:p w:rsidR="00A41E6C" w:rsidRPr="004E757B" w:rsidRDefault="00A41E6C" w:rsidP="00E515B9">
      <w:pPr>
        <w:jc w:val="center"/>
        <w:rPr>
          <w:b/>
          <w:bCs/>
          <w:sz w:val="32"/>
          <w:szCs w:val="32"/>
        </w:rPr>
      </w:pPr>
      <w:r w:rsidRPr="004E757B">
        <w:rPr>
          <w:b/>
          <w:bCs/>
          <w:sz w:val="32"/>
          <w:szCs w:val="32"/>
        </w:rPr>
        <w:t xml:space="preserve">POSUDEK </w:t>
      </w:r>
      <w:r>
        <w:rPr>
          <w:b/>
          <w:bCs/>
          <w:sz w:val="32"/>
          <w:szCs w:val="32"/>
        </w:rPr>
        <w:t xml:space="preserve">VEDOUCÍHO </w:t>
      </w:r>
      <w:r w:rsidRPr="004E757B">
        <w:rPr>
          <w:b/>
          <w:bCs/>
          <w:sz w:val="32"/>
          <w:szCs w:val="32"/>
        </w:rPr>
        <w:t>BAKALÁŘSKÉ PRÁCE</w:t>
      </w:r>
    </w:p>
    <w:p w:rsidR="00A41E6C" w:rsidRPr="004E757B" w:rsidRDefault="00A41E6C">
      <w:pPr>
        <w:rPr>
          <w:sz w:val="36"/>
          <w:szCs w:val="36"/>
        </w:rPr>
      </w:pPr>
    </w:p>
    <w:tbl>
      <w:tblPr>
        <w:tblW w:w="9836" w:type="dxa"/>
        <w:tblInd w:w="-10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A41E6C" w:rsidRPr="00DC2F66">
        <w:tc>
          <w:tcPr>
            <w:tcW w:w="1184" w:type="dxa"/>
          </w:tcPr>
          <w:p w:rsidR="00A41E6C" w:rsidRPr="007036A7" w:rsidRDefault="00A41E6C" w:rsidP="007036A7">
            <w:pPr>
              <w:ind w:right="72"/>
              <w:rPr>
                <w:b/>
                <w:bCs/>
              </w:rPr>
            </w:pPr>
            <w:r w:rsidRPr="007036A7">
              <w:rPr>
                <w:b/>
                <w:bCs/>
              </w:rPr>
              <w:t>Student:</w:t>
            </w:r>
          </w:p>
        </w:tc>
        <w:bookmarkStart w:id="0" w:name="Text2"/>
        <w:tc>
          <w:tcPr>
            <w:tcW w:w="3244" w:type="dxa"/>
            <w:gridSpan w:val="2"/>
          </w:tcPr>
          <w:p w:rsidR="00A41E6C" w:rsidRPr="007036A7" w:rsidRDefault="00A41E6C" w:rsidP="007036A7">
            <w:pPr>
              <w:tabs>
                <w:tab w:val="left" w:pos="396"/>
              </w:tabs>
              <w:ind w:right="72"/>
              <w:rPr>
                <w:b/>
                <w:bCs/>
              </w:rPr>
            </w:pPr>
            <w:r w:rsidRPr="007036A7">
              <w:rPr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r w:rsidRPr="007036A7">
              <w:rPr>
                <w:b/>
                <w:bCs/>
              </w:rPr>
              <w:instrText xml:space="preserve"> FORMTEXT </w:instrText>
            </w:r>
            <w:r w:rsidRPr="007036A7">
              <w:rPr>
                <w:b/>
                <w:bCs/>
              </w:rPr>
            </w:r>
            <w:r w:rsidRPr="007036A7">
              <w:rPr>
                <w:b/>
                <w:bCs/>
              </w:rPr>
              <w:fldChar w:fldCharType="separate"/>
            </w:r>
            <w:r w:rsidRPr="007036A7">
              <w:rPr>
                <w:b/>
                <w:bCs/>
              </w:rPr>
              <w:t>MAREK KÁŇA</w:t>
            </w:r>
            <w:r w:rsidRPr="007036A7">
              <w:rPr>
                <w:b/>
                <w:bCs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A41E6C" w:rsidRPr="007036A7" w:rsidRDefault="00A41E6C" w:rsidP="00DC2F66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Vedoucí práce:</w:t>
            </w:r>
          </w:p>
        </w:tc>
        <w:bookmarkStart w:id="1" w:name="Text3"/>
        <w:tc>
          <w:tcPr>
            <w:tcW w:w="3608" w:type="dxa"/>
            <w:gridSpan w:val="2"/>
          </w:tcPr>
          <w:p w:rsidR="00A41E6C" w:rsidRPr="007036A7" w:rsidRDefault="00A41E6C" w:rsidP="00E95E48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r w:rsidRPr="007036A7">
              <w:rPr>
                <w:b/>
                <w:bCs/>
              </w:rPr>
              <w:instrText xml:space="preserve"> FORMTEXT </w:instrText>
            </w:r>
            <w:r w:rsidRPr="007036A7">
              <w:rPr>
                <w:b/>
                <w:bCs/>
              </w:rPr>
            </w:r>
            <w:r w:rsidRPr="007036A7">
              <w:rPr>
                <w:b/>
                <w:bCs/>
              </w:rPr>
              <w:fldChar w:fldCharType="separate"/>
            </w:r>
            <w:r w:rsidRPr="007036A7">
              <w:rPr>
                <w:b/>
                <w:bCs/>
              </w:rPr>
              <w:t>PhDr. Mgr. Stanislav ZELINKA</w:t>
            </w:r>
            <w:r w:rsidRPr="007036A7">
              <w:rPr>
                <w:b/>
                <w:bCs/>
              </w:rPr>
              <w:fldChar w:fldCharType="end"/>
            </w:r>
            <w:bookmarkEnd w:id="1"/>
          </w:p>
        </w:tc>
      </w:tr>
      <w:tr w:rsidR="00A41E6C" w:rsidRPr="00DC2F66">
        <w:tc>
          <w:tcPr>
            <w:tcW w:w="2079" w:type="dxa"/>
            <w:gridSpan w:val="2"/>
          </w:tcPr>
          <w:p w:rsidR="00A41E6C" w:rsidRPr="00DC2F66" w:rsidRDefault="00A41E6C" w:rsidP="007036A7">
            <w:pPr>
              <w:ind w:right="72"/>
            </w:pPr>
          </w:p>
        </w:tc>
        <w:tc>
          <w:tcPr>
            <w:tcW w:w="3615" w:type="dxa"/>
            <w:gridSpan w:val="2"/>
          </w:tcPr>
          <w:p w:rsidR="00A41E6C" w:rsidRPr="00DC2F66" w:rsidRDefault="00A41E6C" w:rsidP="007036A7">
            <w:pPr>
              <w:ind w:right="72"/>
            </w:pPr>
          </w:p>
        </w:tc>
        <w:tc>
          <w:tcPr>
            <w:tcW w:w="1254" w:type="dxa"/>
            <w:gridSpan w:val="2"/>
          </w:tcPr>
          <w:p w:rsidR="00A41E6C" w:rsidRPr="00DC2F66" w:rsidRDefault="00A41E6C" w:rsidP="00DC2F66"/>
        </w:tc>
        <w:tc>
          <w:tcPr>
            <w:tcW w:w="2888" w:type="dxa"/>
          </w:tcPr>
          <w:p w:rsidR="00A41E6C" w:rsidRPr="00DC2F66" w:rsidRDefault="00A41E6C" w:rsidP="00DC2F66"/>
        </w:tc>
      </w:tr>
      <w:tr w:rsidR="00A41E6C" w:rsidRPr="00DC2F66">
        <w:tc>
          <w:tcPr>
            <w:tcW w:w="2079" w:type="dxa"/>
            <w:gridSpan w:val="2"/>
          </w:tcPr>
          <w:p w:rsidR="00A41E6C" w:rsidRPr="00DC2F66" w:rsidRDefault="00A41E6C" w:rsidP="007036A7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A41E6C" w:rsidRPr="007036A7" w:rsidRDefault="00A41E6C" w:rsidP="008C2EE1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r w:rsidRPr="007036A7">
              <w:rPr>
                <w:b/>
                <w:bCs/>
              </w:rPr>
              <w:instrText xml:space="preserve"> FORMDROPDOWN </w:instrText>
            </w:r>
            <w:r w:rsidRPr="007036A7">
              <w:rPr>
                <w:b/>
                <w:bCs/>
              </w:rPr>
            </w:r>
            <w:r w:rsidRPr="007036A7">
              <w:rPr>
                <w:b/>
                <w:bCs/>
              </w:rPr>
              <w:fldChar w:fldCharType="end"/>
            </w:r>
            <w:bookmarkEnd w:id="2"/>
          </w:p>
        </w:tc>
      </w:tr>
      <w:tr w:rsidR="00A41E6C" w:rsidRPr="00DC2F66">
        <w:tc>
          <w:tcPr>
            <w:tcW w:w="2079" w:type="dxa"/>
            <w:gridSpan w:val="2"/>
          </w:tcPr>
          <w:p w:rsidR="00A41E6C" w:rsidRPr="00DC2F66" w:rsidRDefault="00A41E6C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A41E6C" w:rsidRPr="007036A7" w:rsidRDefault="00A41E6C" w:rsidP="008C2EE1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r w:rsidRPr="007036A7">
              <w:rPr>
                <w:b/>
                <w:bCs/>
              </w:rPr>
              <w:instrText xml:space="preserve"> FORMDROPDOWN </w:instrText>
            </w:r>
            <w:r w:rsidRPr="007036A7">
              <w:rPr>
                <w:b/>
                <w:bCs/>
              </w:rPr>
            </w:r>
            <w:r w:rsidRPr="007036A7">
              <w:rPr>
                <w:b/>
                <w:bCs/>
              </w:rPr>
              <w:fldChar w:fldCharType="end"/>
            </w:r>
            <w:bookmarkEnd w:id="3"/>
          </w:p>
        </w:tc>
      </w:tr>
      <w:tr w:rsidR="00A41E6C" w:rsidRPr="00DC2F66">
        <w:tc>
          <w:tcPr>
            <w:tcW w:w="2079" w:type="dxa"/>
            <w:gridSpan w:val="2"/>
          </w:tcPr>
          <w:p w:rsidR="00A41E6C" w:rsidRPr="00DC2F66" w:rsidRDefault="00A41E6C" w:rsidP="007036A7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A41E6C" w:rsidRPr="007036A7" w:rsidRDefault="00A41E6C" w:rsidP="007036A7">
            <w:pPr>
              <w:ind w:right="72"/>
              <w:rPr>
                <w:b/>
                <w:bCs/>
              </w:rPr>
            </w:pPr>
            <w:r w:rsidRPr="007036A7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 w:rsidRPr="007036A7">
              <w:rPr>
                <w:b/>
                <w:bCs/>
              </w:rPr>
              <w:instrText xml:space="preserve"> FORMDROPDOWN </w:instrText>
            </w:r>
            <w:r w:rsidRPr="007036A7">
              <w:rPr>
                <w:b/>
                <w:bCs/>
              </w:rPr>
            </w:r>
            <w:r w:rsidRPr="007036A7">
              <w:rPr>
                <w:b/>
                <w:bCs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A41E6C" w:rsidRPr="00DC2F66" w:rsidRDefault="00A41E6C" w:rsidP="008C2EE1"/>
        </w:tc>
        <w:tc>
          <w:tcPr>
            <w:tcW w:w="2888" w:type="dxa"/>
          </w:tcPr>
          <w:p w:rsidR="00A41E6C" w:rsidRPr="00DC2F66" w:rsidRDefault="00A41E6C" w:rsidP="008C2EE1"/>
        </w:tc>
      </w:tr>
      <w:tr w:rsidR="00A41E6C" w:rsidRPr="00DC2F66">
        <w:tc>
          <w:tcPr>
            <w:tcW w:w="2079" w:type="dxa"/>
            <w:gridSpan w:val="2"/>
          </w:tcPr>
          <w:p w:rsidR="00A41E6C" w:rsidRPr="00DC2F66" w:rsidRDefault="00A41E6C" w:rsidP="007036A7">
            <w:pPr>
              <w:ind w:right="72"/>
            </w:pPr>
          </w:p>
        </w:tc>
        <w:tc>
          <w:tcPr>
            <w:tcW w:w="3615" w:type="dxa"/>
            <w:gridSpan w:val="2"/>
          </w:tcPr>
          <w:p w:rsidR="00A41E6C" w:rsidRPr="00DC2F66" w:rsidRDefault="00A41E6C" w:rsidP="007036A7">
            <w:pPr>
              <w:ind w:right="72"/>
            </w:pPr>
          </w:p>
        </w:tc>
        <w:tc>
          <w:tcPr>
            <w:tcW w:w="1254" w:type="dxa"/>
            <w:gridSpan w:val="2"/>
          </w:tcPr>
          <w:p w:rsidR="00A41E6C" w:rsidRPr="00DC2F66" w:rsidRDefault="00A41E6C" w:rsidP="008C2EE1"/>
        </w:tc>
        <w:tc>
          <w:tcPr>
            <w:tcW w:w="2888" w:type="dxa"/>
          </w:tcPr>
          <w:p w:rsidR="00A41E6C" w:rsidRPr="00DC2F66" w:rsidRDefault="00A41E6C" w:rsidP="008C2EE1"/>
        </w:tc>
      </w:tr>
      <w:tr w:rsidR="00A41E6C" w:rsidRPr="00DC2F66">
        <w:tc>
          <w:tcPr>
            <w:tcW w:w="2079" w:type="dxa"/>
            <w:gridSpan w:val="2"/>
          </w:tcPr>
          <w:p w:rsidR="00A41E6C" w:rsidRPr="00DC2F66" w:rsidRDefault="00A41E6C" w:rsidP="007036A7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A41E6C" w:rsidRPr="007036A7" w:rsidRDefault="00A41E6C" w:rsidP="00892438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7036A7">
              <w:rPr>
                <w:b/>
                <w:bCs/>
              </w:rPr>
              <w:instrText xml:space="preserve"> FORMTEXT </w:instrText>
            </w:r>
            <w:r w:rsidRPr="007036A7">
              <w:rPr>
                <w:b/>
                <w:bCs/>
              </w:rPr>
            </w:r>
            <w:r w:rsidRPr="007036A7">
              <w:rPr>
                <w:b/>
                <w:bCs/>
              </w:rPr>
              <w:fldChar w:fldCharType="separate"/>
            </w:r>
            <w:r w:rsidRPr="007036A7">
              <w:rPr>
                <w:b/>
                <w:bCs/>
              </w:rPr>
              <w:t>Kriminalistické aspekty v činnosti Soukromých bezpečnostních služeb</w:t>
            </w:r>
            <w:r w:rsidRPr="007036A7">
              <w:rPr>
                <w:b/>
                <w:bCs/>
              </w:rPr>
              <w:fldChar w:fldCharType="end"/>
            </w:r>
          </w:p>
        </w:tc>
      </w:tr>
    </w:tbl>
    <w:p w:rsidR="00A41E6C" w:rsidRDefault="00A41E6C"/>
    <w:tbl>
      <w:tblPr>
        <w:tblW w:w="9856" w:type="dxa"/>
        <w:tblInd w:w="-10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A41E6C">
        <w:tc>
          <w:tcPr>
            <w:tcW w:w="6876" w:type="dxa"/>
            <w:gridSpan w:val="2"/>
          </w:tcPr>
          <w:p w:rsidR="00A41E6C" w:rsidRPr="007036A7" w:rsidRDefault="00A41E6C" w:rsidP="00D1654C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Hodnocení práce:</w:t>
            </w:r>
          </w:p>
        </w:tc>
        <w:tc>
          <w:tcPr>
            <w:tcW w:w="446" w:type="dxa"/>
          </w:tcPr>
          <w:p w:rsidR="00A41E6C" w:rsidRPr="007036A7" w:rsidRDefault="00A41E6C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A</w:t>
            </w:r>
          </w:p>
        </w:tc>
        <w:tc>
          <w:tcPr>
            <w:tcW w:w="446" w:type="dxa"/>
          </w:tcPr>
          <w:p w:rsidR="00A41E6C" w:rsidRPr="007036A7" w:rsidRDefault="00A41E6C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B</w:t>
            </w:r>
          </w:p>
        </w:tc>
        <w:tc>
          <w:tcPr>
            <w:tcW w:w="446" w:type="dxa"/>
          </w:tcPr>
          <w:p w:rsidR="00A41E6C" w:rsidRPr="007036A7" w:rsidRDefault="00A41E6C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C</w:t>
            </w:r>
          </w:p>
        </w:tc>
        <w:tc>
          <w:tcPr>
            <w:tcW w:w="446" w:type="dxa"/>
          </w:tcPr>
          <w:p w:rsidR="00A41E6C" w:rsidRPr="007036A7" w:rsidRDefault="00A41E6C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D</w:t>
            </w:r>
          </w:p>
        </w:tc>
        <w:tc>
          <w:tcPr>
            <w:tcW w:w="446" w:type="dxa"/>
          </w:tcPr>
          <w:p w:rsidR="00A41E6C" w:rsidRPr="007036A7" w:rsidRDefault="00A41E6C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E</w:t>
            </w:r>
          </w:p>
        </w:tc>
        <w:tc>
          <w:tcPr>
            <w:tcW w:w="750" w:type="dxa"/>
          </w:tcPr>
          <w:p w:rsidR="00A41E6C" w:rsidRPr="007036A7" w:rsidRDefault="00A41E6C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F</w:t>
            </w:r>
          </w:p>
        </w:tc>
      </w:tr>
      <w:tr w:rsidR="00A41E6C">
        <w:tc>
          <w:tcPr>
            <w:tcW w:w="516" w:type="dxa"/>
          </w:tcPr>
          <w:p w:rsidR="00A41E6C" w:rsidRDefault="00A41E6C"/>
        </w:tc>
        <w:tc>
          <w:tcPr>
            <w:tcW w:w="6360" w:type="dxa"/>
          </w:tcPr>
          <w:p w:rsidR="00A41E6C" w:rsidRDefault="00A41E6C"/>
        </w:tc>
        <w:tc>
          <w:tcPr>
            <w:tcW w:w="2980" w:type="dxa"/>
            <w:gridSpan w:val="6"/>
          </w:tcPr>
          <w:p w:rsidR="00A41E6C" w:rsidRPr="007036A7" w:rsidRDefault="00A41E6C">
            <w:pPr>
              <w:rPr>
                <w:sz w:val="20"/>
                <w:szCs w:val="20"/>
              </w:rPr>
            </w:pPr>
            <w:r w:rsidRPr="007036A7">
              <w:rPr>
                <w:sz w:val="20"/>
                <w:szCs w:val="20"/>
              </w:rPr>
              <w:t>Hodnocení:</w:t>
            </w:r>
          </w:p>
          <w:p w:rsidR="00A41E6C" w:rsidRPr="007036A7" w:rsidRDefault="00A41E6C" w:rsidP="00680F74">
            <w:pPr>
              <w:rPr>
                <w:sz w:val="20"/>
                <w:szCs w:val="20"/>
              </w:rPr>
            </w:pPr>
            <w:r w:rsidRPr="007036A7">
              <w:rPr>
                <w:sz w:val="20"/>
                <w:szCs w:val="20"/>
              </w:rPr>
              <w:t>A – nejlepší; F - nevyhovující</w:t>
            </w:r>
          </w:p>
        </w:tc>
      </w:tr>
      <w:tr w:rsidR="00A41E6C">
        <w:tc>
          <w:tcPr>
            <w:tcW w:w="516" w:type="dxa"/>
          </w:tcPr>
          <w:p w:rsidR="00A41E6C" w:rsidRDefault="00A41E6C" w:rsidP="00D1654C">
            <w:r>
              <w:t>1.</w:t>
            </w:r>
          </w:p>
        </w:tc>
        <w:tc>
          <w:tcPr>
            <w:tcW w:w="6360" w:type="dxa"/>
          </w:tcPr>
          <w:p w:rsidR="00A41E6C" w:rsidRDefault="00A41E6C" w:rsidP="00D1654C">
            <w:r>
              <w:t>Obtížnost zadaného úkolu</w:t>
            </w:r>
          </w:p>
        </w:tc>
        <w:bookmarkStart w:id="4" w:name="Zaškrtávací1"/>
        <w:tc>
          <w:tcPr>
            <w:tcW w:w="446" w:type="dxa"/>
          </w:tcPr>
          <w:p w:rsidR="00A41E6C" w:rsidRPr="00C85429" w:rsidRDefault="00A41E6C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bookmarkStart w:id="5" w:name="Zaškrtávací3"/>
        <w:tc>
          <w:tcPr>
            <w:tcW w:w="446" w:type="dxa"/>
          </w:tcPr>
          <w:p w:rsidR="00A41E6C" w:rsidRPr="00C85429" w:rsidRDefault="00A41E6C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c>
          <w:tcPr>
            <w:tcW w:w="516" w:type="dxa"/>
          </w:tcPr>
          <w:p w:rsidR="00A41E6C" w:rsidRDefault="00A41E6C">
            <w:r>
              <w:t>2.</w:t>
            </w:r>
          </w:p>
        </w:tc>
        <w:tc>
          <w:tcPr>
            <w:tcW w:w="6360" w:type="dxa"/>
          </w:tcPr>
          <w:p w:rsidR="00A41E6C" w:rsidRDefault="00A41E6C">
            <w:r>
              <w:t>Splnění všech bodů zadání</w:t>
            </w:r>
          </w:p>
        </w:tc>
        <w:tc>
          <w:tcPr>
            <w:tcW w:w="446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3.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4.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5.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6.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7.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8.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9.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10.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11.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A41E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12.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A41E6C" w:rsidRDefault="00A41E6C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A41E6C" w:rsidRPr="00C85429" w:rsidRDefault="00A41E6C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A41E6C" w:rsidRDefault="00A41E6C" w:rsidP="00D1654C"/>
    <w:tbl>
      <w:tblPr>
        <w:tblW w:w="9856" w:type="dxa"/>
        <w:tblInd w:w="-10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A41E6C">
        <w:tc>
          <w:tcPr>
            <w:tcW w:w="6951" w:type="dxa"/>
          </w:tcPr>
          <w:p w:rsidR="00A41E6C" w:rsidRPr="007036A7" w:rsidRDefault="00A41E6C" w:rsidP="00D1654C">
            <w:pPr>
              <w:rPr>
                <w:b/>
                <w:bCs/>
              </w:rPr>
            </w:pPr>
            <w:r w:rsidRPr="007036A7">
              <w:rPr>
                <w:b/>
                <w:bCs/>
              </w:rPr>
              <w:t>Celkové hodnocení práce:</w:t>
            </w:r>
          </w:p>
        </w:tc>
        <w:tc>
          <w:tcPr>
            <w:tcW w:w="430" w:type="dxa"/>
          </w:tcPr>
          <w:p w:rsidR="00A41E6C" w:rsidRPr="007036A7" w:rsidRDefault="00A41E6C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A41E6C" w:rsidRPr="007036A7" w:rsidRDefault="00A41E6C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A41E6C" w:rsidRPr="007036A7" w:rsidRDefault="00A41E6C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A41E6C" w:rsidRPr="007036A7" w:rsidRDefault="00A41E6C" w:rsidP="00D1654C">
            <w:pPr>
              <w:rPr>
                <w:b/>
                <w:bCs/>
              </w:rPr>
            </w:pPr>
          </w:p>
        </w:tc>
        <w:tc>
          <w:tcPr>
            <w:tcW w:w="430" w:type="dxa"/>
          </w:tcPr>
          <w:p w:rsidR="00A41E6C" w:rsidRPr="007036A7" w:rsidRDefault="00A41E6C" w:rsidP="00D1654C">
            <w:pPr>
              <w:rPr>
                <w:b/>
                <w:bCs/>
              </w:rPr>
            </w:pPr>
          </w:p>
        </w:tc>
        <w:tc>
          <w:tcPr>
            <w:tcW w:w="755" w:type="dxa"/>
          </w:tcPr>
          <w:p w:rsidR="00A41E6C" w:rsidRPr="007036A7" w:rsidRDefault="00A41E6C" w:rsidP="00D1654C">
            <w:pPr>
              <w:rPr>
                <w:b/>
                <w:bCs/>
              </w:rPr>
            </w:pPr>
          </w:p>
        </w:tc>
      </w:tr>
    </w:tbl>
    <w:p w:rsidR="00A41E6C" w:rsidRDefault="00A41E6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vedoucí dle svého uvážení dle klasifikační stupnice ECTS: </w:t>
      </w:r>
      <w:r>
        <w:br/>
        <w:t xml:space="preserve">A – výborně, B – velmi dobře, C – dobře, D – uspokojivě, E – dostatečně , F – nedostatečně. </w:t>
      </w:r>
      <w:r>
        <w:br/>
        <w:t>Stupeň F znamená též „nedoporučuji práci k obhajobě“.</w:t>
      </w:r>
    </w:p>
    <w:tbl>
      <w:tblPr>
        <w:tblW w:w="98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A41E6C">
        <w:tc>
          <w:tcPr>
            <w:tcW w:w="9856" w:type="dxa"/>
          </w:tcPr>
          <w:p w:rsidR="00A41E6C" w:rsidRPr="007036A7" w:rsidRDefault="00A41E6C" w:rsidP="007036A7">
            <w:pPr>
              <w:spacing w:before="120"/>
              <w:jc w:val="center"/>
              <w:rPr>
                <w:b/>
                <w:bCs/>
              </w:rPr>
            </w:pPr>
            <w:r w:rsidRPr="007036A7">
              <w:rPr>
                <w:b/>
                <w:bCs/>
              </w:rPr>
              <w:t xml:space="preserve">Předloženou bakalářskou práci </w:t>
            </w:r>
            <w:bookmarkStart w:id="6" w:name="Rozevírací4"/>
            <w:r w:rsidRPr="007036A7">
              <w:rPr>
                <w:b/>
                <w:bCs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r w:rsidRPr="007036A7">
              <w:rPr>
                <w:b/>
                <w:bCs/>
              </w:rPr>
              <w:instrText xml:space="preserve"> FORMDROPDOWN </w:instrText>
            </w:r>
            <w:r w:rsidRPr="007036A7">
              <w:rPr>
                <w:b/>
                <w:bCs/>
              </w:rPr>
            </w:r>
            <w:r w:rsidRPr="007036A7">
              <w:rPr>
                <w:b/>
                <w:bCs/>
              </w:rPr>
              <w:fldChar w:fldCharType="end"/>
            </w:r>
            <w:bookmarkEnd w:id="6"/>
            <w:r w:rsidRPr="007036A7">
              <w:rPr>
                <w:b/>
                <w:bCs/>
              </w:rPr>
              <w:t xml:space="preserve"> k obhajobě a navrhuji hodnocení</w:t>
            </w:r>
          </w:p>
          <w:bookmarkStart w:id="7" w:name="Rozevírací3"/>
          <w:p w:rsidR="00A41E6C" w:rsidRPr="007036A7" w:rsidRDefault="00A41E6C" w:rsidP="007036A7">
            <w:pPr>
              <w:spacing w:before="40"/>
              <w:jc w:val="center"/>
              <w:rPr>
                <w:b/>
                <w:bCs/>
                <w:sz w:val="28"/>
                <w:szCs w:val="28"/>
              </w:rPr>
            </w:pPr>
            <w:r w:rsidRPr="007036A7">
              <w:rPr>
                <w:b/>
                <w:bCs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7036A7">
              <w:rPr>
                <w:b/>
                <w:bCs/>
                <w:sz w:val="28"/>
                <w:szCs w:val="28"/>
              </w:rPr>
              <w:instrText xml:space="preserve"> FORMDROPDOWN </w:instrText>
            </w:r>
            <w:r w:rsidRPr="007036A7">
              <w:rPr>
                <w:b/>
                <w:bCs/>
                <w:sz w:val="28"/>
                <w:szCs w:val="28"/>
              </w:rPr>
            </w:r>
            <w:r w:rsidRPr="007036A7">
              <w:rPr>
                <w:b/>
                <w:bCs/>
                <w:sz w:val="28"/>
                <w:szCs w:val="28"/>
              </w:rPr>
              <w:fldChar w:fldCharType="end"/>
            </w:r>
            <w:bookmarkEnd w:id="7"/>
            <w:r w:rsidRPr="007036A7">
              <w:rPr>
                <w:b/>
                <w:bCs/>
                <w:sz w:val="28"/>
                <w:szCs w:val="28"/>
              </w:rPr>
              <w:t>.</w:t>
            </w:r>
          </w:p>
          <w:p w:rsidR="00A41E6C" w:rsidRPr="007036A7" w:rsidRDefault="00A41E6C" w:rsidP="007036A7">
            <w:pPr>
              <w:jc w:val="center"/>
              <w:rPr>
                <w:b/>
                <w:bCs/>
                <w:sz w:val="28"/>
                <w:szCs w:val="28"/>
              </w:rPr>
            </w:pPr>
            <w:r w:rsidRPr="007036A7">
              <w:rPr>
                <w:b/>
                <w:bCs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7036A7">
              <w:rPr>
                <w:b/>
                <w:bCs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A41E6C" w:rsidRDefault="00A41E6C"/>
    <w:p w:rsidR="00A41E6C" w:rsidRDefault="00A41E6C" w:rsidP="004E757B">
      <w:pPr>
        <w:sectPr w:rsidR="00A41E6C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41E6C" w:rsidRPr="00414BFD" w:rsidRDefault="00A41E6C">
      <w:pPr>
        <w:rPr>
          <w:b/>
          <w:bCs/>
        </w:rPr>
      </w:pPr>
      <w:r w:rsidRPr="00414BFD">
        <w:rPr>
          <w:b/>
          <w:bCs/>
        </w:rPr>
        <w:t>Další připomínky, vyjádření, náměty k obhajobě práce (možno pokračovat i na další stránce):</w:t>
      </w:r>
    </w:p>
    <w:p w:rsidR="00A41E6C" w:rsidRDefault="00A41E6C" w:rsidP="00892438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>
        <w:t xml:space="preserve">Autor se velmi dobře vypořádal se zadáním bakalářské práce. Práce je logicky a věcně správně  uspořádána na teoretickou a praktickou část, autor se při její tvorbě správně orientoval ve zvolené problematice.  Cíle bakalářské práce - vymezení  forem a metod kriminalistiky, které nacházejí uplatnění v činnosti soukromých bezpečnostních služeb (SBS) - bylo dosaženo. </w:t>
      </w:r>
    </w:p>
    <w:p w:rsidR="00A41E6C" w:rsidRDefault="00A41E6C" w:rsidP="00B96F5A">
      <w:r>
        <w:t>Bakalářská práce - její předmět a závěry - jsou  pro  orientaci v problematice kriminalistických aspektů  činnosti SBS přínosem. Vyzvednout je třeba praktickou část práce, kde autor vlastním projektem  v praxi ověřil možnosti portrétní identifikace člověka pomocí programu FACES 4.0.</w:t>
      </w:r>
      <w:r>
        <w:fldChar w:fldCharType="end"/>
      </w:r>
    </w:p>
    <w:p w:rsidR="00A41E6C" w:rsidRDefault="00A41E6C"/>
    <w:p w:rsidR="00A41E6C" w:rsidRDefault="00A41E6C"/>
    <w:p w:rsidR="00A41E6C" w:rsidRDefault="00A41E6C">
      <w:r>
        <w:t>Datum</w:t>
      </w:r>
      <w:r>
        <w:tab/>
      </w:r>
      <w:r>
        <w:tab/>
      </w:r>
      <w:bookmarkStart w:id="8" w:name="Text5"/>
      <w:r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1.6.2009</w:t>
      </w:r>
      <w:r>
        <w:fldChar w:fldCharType="end"/>
      </w:r>
      <w:bookmarkEnd w:id="8"/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sectPr w:rsidR="00A41E6C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1E6C" w:rsidRDefault="00A41E6C">
      <w:r>
        <w:separator/>
      </w:r>
    </w:p>
  </w:endnote>
  <w:endnote w:type="continuationSeparator" w:id="1">
    <w:p w:rsidR="00A41E6C" w:rsidRDefault="00A41E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1E6C" w:rsidRDefault="00A41E6C">
      <w:r>
        <w:separator/>
      </w:r>
    </w:p>
  </w:footnote>
  <w:footnote w:type="continuationSeparator" w:id="1">
    <w:p w:rsidR="00A41E6C" w:rsidRDefault="00A41E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6C" w:rsidRDefault="00A41E6C">
    <w:pPr>
      <w:pStyle w:val="Header"/>
    </w:pPr>
    <w:r w:rsidRPr="00ED1FF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26" type="#_x0000_t75" alt="fai_cz_logo" style="width:235.5pt;height:37.5pt;visibility:visible">
          <v:imagedata r:id="rId1" o:title="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E6C" w:rsidRDefault="00A41E6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6CFB"/>
    <w:rsid w:val="0003579D"/>
    <w:rsid w:val="000C2792"/>
    <w:rsid w:val="00100F2F"/>
    <w:rsid w:val="00101BE7"/>
    <w:rsid w:val="00161909"/>
    <w:rsid w:val="00173DE1"/>
    <w:rsid w:val="001C199A"/>
    <w:rsid w:val="001D5638"/>
    <w:rsid w:val="001D799C"/>
    <w:rsid w:val="0029499A"/>
    <w:rsid w:val="002B3DC6"/>
    <w:rsid w:val="002B6CEF"/>
    <w:rsid w:val="003431A0"/>
    <w:rsid w:val="003E2085"/>
    <w:rsid w:val="003F3CAD"/>
    <w:rsid w:val="004113B8"/>
    <w:rsid w:val="00414BFD"/>
    <w:rsid w:val="00426D6C"/>
    <w:rsid w:val="004E757B"/>
    <w:rsid w:val="00533ED4"/>
    <w:rsid w:val="00535EB2"/>
    <w:rsid w:val="00536161"/>
    <w:rsid w:val="00555E60"/>
    <w:rsid w:val="005D20DE"/>
    <w:rsid w:val="00680F74"/>
    <w:rsid w:val="006C15E7"/>
    <w:rsid w:val="006C26FD"/>
    <w:rsid w:val="006C4082"/>
    <w:rsid w:val="007036A7"/>
    <w:rsid w:val="00716153"/>
    <w:rsid w:val="00735FEC"/>
    <w:rsid w:val="00780923"/>
    <w:rsid w:val="007A629F"/>
    <w:rsid w:val="007E0D73"/>
    <w:rsid w:val="007F5398"/>
    <w:rsid w:val="00806CFB"/>
    <w:rsid w:val="008510C7"/>
    <w:rsid w:val="00874329"/>
    <w:rsid w:val="00892438"/>
    <w:rsid w:val="008C0C86"/>
    <w:rsid w:val="008C250F"/>
    <w:rsid w:val="008C2EE1"/>
    <w:rsid w:val="00911153"/>
    <w:rsid w:val="009164E6"/>
    <w:rsid w:val="00917139"/>
    <w:rsid w:val="00921E74"/>
    <w:rsid w:val="00965019"/>
    <w:rsid w:val="009E045B"/>
    <w:rsid w:val="00A41E6C"/>
    <w:rsid w:val="00A46A41"/>
    <w:rsid w:val="00A46BE6"/>
    <w:rsid w:val="00A6364E"/>
    <w:rsid w:val="00A87DFE"/>
    <w:rsid w:val="00AC671B"/>
    <w:rsid w:val="00B33164"/>
    <w:rsid w:val="00B47BFF"/>
    <w:rsid w:val="00B51B9C"/>
    <w:rsid w:val="00B75BC2"/>
    <w:rsid w:val="00B96F5A"/>
    <w:rsid w:val="00BF4C4C"/>
    <w:rsid w:val="00BF5527"/>
    <w:rsid w:val="00C26B6C"/>
    <w:rsid w:val="00C46972"/>
    <w:rsid w:val="00C71A46"/>
    <w:rsid w:val="00C85429"/>
    <w:rsid w:val="00CC0953"/>
    <w:rsid w:val="00D14446"/>
    <w:rsid w:val="00D1654C"/>
    <w:rsid w:val="00D23C4A"/>
    <w:rsid w:val="00D73FF9"/>
    <w:rsid w:val="00D83B3C"/>
    <w:rsid w:val="00D95C46"/>
    <w:rsid w:val="00D97701"/>
    <w:rsid w:val="00DA26B6"/>
    <w:rsid w:val="00DC2F66"/>
    <w:rsid w:val="00DE0425"/>
    <w:rsid w:val="00E515B9"/>
    <w:rsid w:val="00E753C2"/>
    <w:rsid w:val="00E95E48"/>
    <w:rsid w:val="00ED1FF0"/>
    <w:rsid w:val="00F86067"/>
    <w:rsid w:val="00F90466"/>
    <w:rsid w:val="00F97953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638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F74D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100F2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F74DF"/>
    <w:rPr>
      <w:sz w:val="24"/>
      <w:szCs w:val="24"/>
    </w:rPr>
  </w:style>
  <w:style w:type="table" w:styleId="TableGrid">
    <w:name w:val="Table Grid"/>
    <w:basedOn w:val="TableNormal"/>
    <w:uiPriority w:val="99"/>
    <w:rsid w:val="00E515B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469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9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509</Words>
  <Characters>3009</Characters>
  <Application>Microsoft Office Outlook</Application>
  <DocSecurity>0</DocSecurity>
  <Lines>0</Lines>
  <Paragraphs>0</Paragraphs>
  <ScaleCrop>false</ScaleCrop>
  <Company>FAI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gargulakova</cp:lastModifiedBy>
  <cp:revision>2</cp:revision>
  <cp:lastPrinted>2009-05-23T11:06:00Z</cp:lastPrinted>
  <dcterms:created xsi:type="dcterms:W3CDTF">2009-05-26T11:50:00Z</dcterms:created>
  <dcterms:modified xsi:type="dcterms:W3CDTF">2009-05-26T11:50:00Z</dcterms:modified>
</cp:coreProperties>
</file>