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72" w:rsidRDefault="00313972">
      <w:pPr>
        <w:jc w:val="center"/>
      </w:pPr>
      <w:r>
        <w:t>FAKULTA MANAGEMENTU A EKONOMIKY</w:t>
      </w:r>
    </w:p>
    <w:p w:rsidR="00313972" w:rsidRDefault="00313972">
      <w:pPr>
        <w:pStyle w:val="Nadpis2"/>
      </w:pPr>
      <w:r>
        <w:t>Univerzita Tomáše Bati ve Zlíně</w:t>
      </w: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  <w:sz w:val="32"/>
        </w:rPr>
      </w:pPr>
      <w:r>
        <w:rPr>
          <w:b/>
          <w:sz w:val="32"/>
        </w:rPr>
        <w:t xml:space="preserve">Posudek </w:t>
      </w:r>
      <w:r w:rsidR="000C73D4">
        <w:rPr>
          <w:b/>
          <w:sz w:val="32"/>
        </w:rPr>
        <w:t>oponenta</w:t>
      </w:r>
      <w:r>
        <w:rPr>
          <w:b/>
          <w:sz w:val="32"/>
        </w:rPr>
        <w:t xml:space="preserve"> </w:t>
      </w:r>
      <w:r w:rsidR="004E696E">
        <w:rPr>
          <w:b/>
          <w:sz w:val="32"/>
        </w:rPr>
        <w:t>bakalářské</w:t>
      </w:r>
      <w:r>
        <w:rPr>
          <w:b/>
          <w:sz w:val="32"/>
        </w:rPr>
        <w:t xml:space="preserve"> práce</w:t>
      </w:r>
    </w:p>
    <w:p w:rsidR="00313972" w:rsidRDefault="00313972">
      <w:pPr>
        <w:jc w:val="both"/>
        <w:rPr>
          <w:b/>
        </w:rPr>
      </w:pPr>
    </w:p>
    <w:p w:rsidR="00313972" w:rsidRDefault="00313972">
      <w:pPr>
        <w:jc w:val="both"/>
        <w:rPr>
          <w:b/>
        </w:rPr>
      </w:pPr>
    </w:p>
    <w:p w:rsidR="007407ED" w:rsidRDefault="00313972" w:rsidP="007407ED">
      <w:pPr>
        <w:jc w:val="both"/>
      </w:pPr>
      <w:r>
        <w:t>Jméno studenta:</w:t>
      </w:r>
      <w:r w:rsidR="007407ED">
        <w:t xml:space="preserve"> Marta </w:t>
      </w:r>
      <w:proofErr w:type="spellStart"/>
      <w:r w:rsidR="007407ED">
        <w:t>Vašendová</w:t>
      </w:r>
      <w:proofErr w:type="spellEnd"/>
      <w:r w:rsidR="007407ED">
        <w:tab/>
      </w:r>
      <w:r w:rsidR="006D08CC">
        <w:t>Oponent</w:t>
      </w:r>
      <w:r>
        <w:t xml:space="preserve"> </w:t>
      </w:r>
      <w:r w:rsidR="00E761F5">
        <w:t>B</w:t>
      </w:r>
      <w:r>
        <w:t>P:</w:t>
      </w:r>
      <w:r w:rsidR="007407ED">
        <w:t xml:space="preserve"> Ing. Lidmila </w:t>
      </w:r>
      <w:proofErr w:type="spellStart"/>
      <w:r w:rsidR="007407ED">
        <w:t>Paštěková</w:t>
      </w:r>
      <w:proofErr w:type="spellEnd"/>
      <w:r w:rsidR="007407ED">
        <w:tab/>
      </w:r>
      <w:r w:rsidR="007407ED">
        <w:tab/>
      </w:r>
    </w:p>
    <w:p w:rsidR="00313972" w:rsidRDefault="00313972" w:rsidP="007407ED">
      <w:pPr>
        <w:jc w:val="both"/>
      </w:pPr>
      <w:proofErr w:type="spellStart"/>
      <w:r>
        <w:t>Ak</w:t>
      </w:r>
      <w:proofErr w:type="spellEnd"/>
      <w:r>
        <w:t>. rok:</w:t>
      </w:r>
      <w:r w:rsidR="007407ED">
        <w:t xml:space="preserve"> 2008/2009</w:t>
      </w:r>
    </w:p>
    <w:p w:rsidR="00313972" w:rsidRDefault="00313972" w:rsidP="007407ED">
      <w:pPr>
        <w:jc w:val="both"/>
      </w:pPr>
    </w:p>
    <w:p w:rsidR="00313972" w:rsidRDefault="00313972" w:rsidP="007407ED"/>
    <w:p w:rsidR="00313972" w:rsidRDefault="00313972" w:rsidP="007407ED"/>
    <w:p w:rsidR="00313972" w:rsidRDefault="00313972">
      <w:pPr>
        <w:jc w:val="both"/>
      </w:pPr>
      <w:r>
        <w:t xml:space="preserve">Téma </w:t>
      </w:r>
      <w:r w:rsidR="00E761F5">
        <w:t>B</w:t>
      </w:r>
      <w:r>
        <w:t>P:</w:t>
      </w:r>
      <w:r w:rsidR="003F5645">
        <w:t xml:space="preserve"> Využití marketingového mixu pro zvýšení atraktivnosti ZOO Zlín.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DA07E1" w:rsidTr="00E91E93">
        <w:trPr>
          <w:trHeight w:val="308"/>
        </w:trPr>
        <w:tc>
          <w:tcPr>
            <w:tcW w:w="3818" w:type="dxa"/>
            <w:vMerge w:val="restart"/>
          </w:tcPr>
          <w:p w:rsidR="00DA07E1" w:rsidRDefault="00DA07E1" w:rsidP="001F2B66">
            <w:pPr>
              <w:jc w:val="center"/>
              <w:rPr>
                <w:snapToGrid w:val="0"/>
                <w:color w:val="000000"/>
              </w:rPr>
            </w:pPr>
          </w:p>
          <w:p w:rsidR="00DA07E1" w:rsidRDefault="00DA07E1" w:rsidP="00F756E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DA07E1" w:rsidRPr="001F2B66" w:rsidRDefault="00DA07E1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E91E93" w:rsidTr="00E91E93">
        <w:trPr>
          <w:trHeight w:val="307"/>
        </w:trPr>
        <w:tc>
          <w:tcPr>
            <w:tcW w:w="3818" w:type="dxa"/>
            <w:vMerge/>
          </w:tcPr>
          <w:p w:rsidR="00E91E93" w:rsidRDefault="00E91E93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E91E93" w:rsidRDefault="00E91E93" w:rsidP="00065EEA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1F2B66" w:rsidRDefault="001F2B66">
      <w:pPr>
        <w:rPr>
          <w:snapToGrid w:val="0"/>
          <w:color w:val="000000"/>
        </w:rPr>
        <w:sectPr w:rsidR="001F2B66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E91E93" w:rsidTr="00E91E93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E91E93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E91E93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E91E93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E91E93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E91E93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23753A" w:rsidP="0023753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23753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1F2B66" w:rsidRDefault="001F2B66">
      <w:pPr>
        <w:sectPr w:rsidR="001F2B66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313972" w:rsidRDefault="00313972"/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Hodnocení v jednotlivých kritériích označte znakem </w:t>
      </w:r>
      <w:r>
        <w:rPr>
          <w:b/>
        </w:rPr>
        <w:t>X)</w:t>
      </w:r>
      <w:r>
        <w:t xml:space="preserve"> v příslušné úrovni.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>(Obraťte, prosím, list a pokračujte v hodnocení na druhé straně formuláře.)</w:t>
      </w: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313972" w:rsidRDefault="00032DFD">
      <w:pPr>
        <w:jc w:val="both"/>
      </w:pPr>
      <w:r>
        <w:lastRenderedPageBreak/>
        <w:t>Celkové hodnocení práce a otázky k obhajobě</w:t>
      </w:r>
      <w:r w:rsidR="00313972">
        <w:t>:</w:t>
      </w:r>
    </w:p>
    <w:p w:rsidR="008B6DC6" w:rsidRDefault="008B6DC6">
      <w:pPr>
        <w:jc w:val="both"/>
      </w:pPr>
      <w:r>
        <w:t>(otázky uvádí vedoucí práce i oponent)</w:t>
      </w:r>
    </w:p>
    <w:p w:rsidR="00313972" w:rsidRDefault="00313972">
      <w:pPr>
        <w:jc w:val="both"/>
      </w:pPr>
    </w:p>
    <w:p w:rsidR="00313972" w:rsidRDefault="007407ED">
      <w:pPr>
        <w:jc w:val="both"/>
      </w:pPr>
      <w:r>
        <w:t>Bakalářská práce „Využití marketingového mixu pro zvýšení atraktivnosti ZOO Zlín“ nabídla v části 7</w:t>
      </w:r>
      <w:r w:rsidR="007934F6">
        <w:t xml:space="preserve"> -</w:t>
      </w:r>
      <w:r>
        <w:t xml:space="preserve"> doporučení ke zkvalitnění poskytovaných služeb a ke zvýšení atraktivnosti ZOO Zlín. </w:t>
      </w:r>
    </w:p>
    <w:p w:rsidR="007407ED" w:rsidRDefault="007934F6">
      <w:pPr>
        <w:jc w:val="both"/>
      </w:pPr>
      <w:r>
        <w:t>1) Bylo s</w:t>
      </w:r>
      <w:r w:rsidR="007407ED">
        <w:t> prací obeznámeno ZOO Zlín a jaké byly jejich reakce?</w:t>
      </w:r>
    </w:p>
    <w:p w:rsidR="0023753A" w:rsidRPr="007407ED" w:rsidRDefault="0023753A" w:rsidP="0023753A">
      <w:pPr>
        <w:ind w:left="284" w:hanging="284"/>
        <w:jc w:val="both"/>
        <w:rPr>
          <w:sz w:val="28"/>
        </w:rPr>
      </w:pPr>
      <w:r>
        <w:t xml:space="preserve">2) Pokud byste se měla sama rozhodnout, který </w:t>
      </w:r>
      <w:r w:rsidR="007934F6">
        <w:t>z návrhů preferujete?</w:t>
      </w:r>
      <w:r>
        <w:t xml:space="preserve"> Na základě čeho </w:t>
      </w:r>
      <w:r w:rsidR="007934F6">
        <w:t>tak volíte?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Návrh na klasifikaci </w:t>
      </w:r>
      <w:r w:rsidR="00E761F5">
        <w:t>bakalářské</w:t>
      </w:r>
      <w:r>
        <w:t xml:space="preserve"> práce:</w:t>
      </w:r>
      <w:r>
        <w:tab/>
        <w:t>....…………</w:t>
      </w:r>
      <w:proofErr w:type="gramStart"/>
      <w:r>
        <w:t>…........</w:t>
      </w:r>
      <w:r w:rsidR="007934F6">
        <w:t>A</w:t>
      </w:r>
      <w:r w:rsidR="005E6E4C">
        <w:t xml:space="preserve"> - Výborně</w:t>
      </w:r>
      <w:proofErr w:type="gramEnd"/>
      <w:r>
        <w:t>............................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Ve Zlíně </w:t>
      </w:r>
      <w:proofErr w:type="gramStart"/>
      <w:r>
        <w:t>dne ........</w:t>
      </w:r>
      <w:r w:rsidR="007934F6">
        <w:t>24</w:t>
      </w:r>
      <w:proofErr w:type="gramEnd"/>
      <w:r w:rsidR="007934F6">
        <w:t>. 5. 2009</w:t>
      </w:r>
      <w:r>
        <w:t>.......................................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</w:t>
      </w:r>
      <w:r w:rsidR="006D08CC">
        <w:t>oponenta</w:t>
      </w:r>
      <w:r>
        <w:t xml:space="preserve"> </w:t>
      </w:r>
      <w:r w:rsidR="00E761F5">
        <w:t>B</w:t>
      </w:r>
      <w:r>
        <w:t>P</w:t>
      </w:r>
    </w:p>
    <w:p w:rsidR="00313972" w:rsidRDefault="00313972">
      <w:pPr>
        <w:jc w:val="both"/>
      </w:pPr>
      <w:r>
        <w:t xml:space="preserve">Pro klasifikaci použijte tuto stupnici: </w:t>
      </w:r>
    </w:p>
    <w:p w:rsidR="00313972" w:rsidRDefault="00313972">
      <w:pPr>
        <w:jc w:val="both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313972" w:rsidTr="006D08CC">
        <w:trPr>
          <w:trHeight w:val="340"/>
        </w:trPr>
        <w:tc>
          <w:tcPr>
            <w:tcW w:w="2193" w:type="dxa"/>
          </w:tcPr>
          <w:p w:rsidR="00313972" w:rsidRDefault="00313972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</w:tcPr>
          <w:p w:rsidR="00313972" w:rsidRDefault="00E231C6" w:rsidP="00E231C6">
            <w:r>
              <w:rPr>
                <w:b/>
              </w:rPr>
              <w:t xml:space="preserve">  </w:t>
            </w:r>
            <w:r w:rsidR="00313972" w:rsidRPr="00E231C6">
              <w:rPr>
                <w:b/>
              </w:rPr>
              <w:t>A</w:t>
            </w:r>
            <w:r w:rsidR="00313972">
              <w:t xml:space="preserve"> - výborně</w:t>
            </w:r>
          </w:p>
        </w:tc>
        <w:tc>
          <w:tcPr>
            <w:tcW w:w="1929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313972" w:rsidTr="006D08CC">
        <w:trPr>
          <w:trHeight w:val="358"/>
        </w:trPr>
        <w:tc>
          <w:tcPr>
            <w:tcW w:w="2193" w:type="dxa"/>
          </w:tcPr>
          <w:p w:rsidR="00313972" w:rsidRDefault="00313972">
            <w:pPr>
              <w:jc w:val="both"/>
            </w:pPr>
          </w:p>
        </w:tc>
        <w:tc>
          <w:tcPr>
            <w:tcW w:w="1750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</w:tcPr>
          <w:p w:rsidR="00313972" w:rsidRPr="00E231C6" w:rsidRDefault="004F6693">
            <w:pPr>
              <w:jc w:val="center"/>
              <w:rPr>
                <w:szCs w:val="24"/>
              </w:rPr>
            </w:pPr>
            <w:r w:rsidRPr="00E231C6"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698" w:type="dxa"/>
          </w:tcPr>
          <w:p w:rsidR="00313972" w:rsidRDefault="00313972">
            <w:pPr>
              <w:jc w:val="center"/>
            </w:pPr>
          </w:p>
        </w:tc>
        <w:tc>
          <w:tcPr>
            <w:tcW w:w="1623" w:type="dxa"/>
          </w:tcPr>
          <w:p w:rsidR="00313972" w:rsidRDefault="00313972">
            <w:pPr>
              <w:jc w:val="center"/>
            </w:pPr>
          </w:p>
        </w:tc>
      </w:tr>
    </w:tbl>
    <w:p w:rsidR="00DD1FAF" w:rsidRDefault="00DD1FAF">
      <w:pPr>
        <w:jc w:val="both"/>
        <w:rPr>
          <w:sz w:val="22"/>
          <w:szCs w:val="22"/>
        </w:rPr>
      </w:pPr>
    </w:p>
    <w:p w:rsidR="00DD1FAF" w:rsidRPr="006A04C5" w:rsidRDefault="00E231C6">
      <w:pPr>
        <w:jc w:val="both"/>
        <w:rPr>
          <w:sz w:val="22"/>
          <w:szCs w:val="22"/>
        </w:rPr>
      </w:pPr>
      <w:r w:rsidRPr="00E231C6">
        <w:rPr>
          <w:sz w:val="22"/>
          <w:szCs w:val="22"/>
        </w:rPr>
        <w:t>Při návrhu klasifikace nedostatečně (</w:t>
      </w:r>
      <w:r w:rsidRPr="00E231C6">
        <w:rPr>
          <w:b/>
          <w:sz w:val="22"/>
          <w:szCs w:val="22"/>
        </w:rPr>
        <w:t>F</w:t>
      </w:r>
      <w:r w:rsidRPr="00E231C6">
        <w:rPr>
          <w:sz w:val="22"/>
          <w:szCs w:val="22"/>
        </w:rPr>
        <w:t xml:space="preserve">), </w:t>
      </w:r>
      <w:r w:rsidR="004F6693" w:rsidRPr="00DD1FAF">
        <w:rPr>
          <w:sz w:val="22"/>
          <w:szCs w:val="22"/>
        </w:rPr>
        <w:t>se doporučuje přítomnost příslušného hodnotitele.</w:t>
      </w:r>
    </w:p>
    <w:sectPr w:rsidR="00DD1FAF" w:rsidRPr="006A04C5" w:rsidSect="001F2B66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32DFD"/>
    <w:rsid w:val="00032DFD"/>
    <w:rsid w:val="00065EEA"/>
    <w:rsid w:val="000C73D4"/>
    <w:rsid w:val="001F2B66"/>
    <w:rsid w:val="0023753A"/>
    <w:rsid w:val="00313972"/>
    <w:rsid w:val="00317F1C"/>
    <w:rsid w:val="003661AB"/>
    <w:rsid w:val="003F5645"/>
    <w:rsid w:val="00442C36"/>
    <w:rsid w:val="004E0356"/>
    <w:rsid w:val="004E696E"/>
    <w:rsid w:val="004F6693"/>
    <w:rsid w:val="005E6E4C"/>
    <w:rsid w:val="00683803"/>
    <w:rsid w:val="006A04C5"/>
    <w:rsid w:val="006C17A8"/>
    <w:rsid w:val="006D08CC"/>
    <w:rsid w:val="007407ED"/>
    <w:rsid w:val="007934F6"/>
    <w:rsid w:val="007A2591"/>
    <w:rsid w:val="008108E2"/>
    <w:rsid w:val="008651A9"/>
    <w:rsid w:val="008B6DC6"/>
    <w:rsid w:val="0091345B"/>
    <w:rsid w:val="00995EEF"/>
    <w:rsid w:val="009C2B1B"/>
    <w:rsid w:val="00AC24BC"/>
    <w:rsid w:val="00BD4E18"/>
    <w:rsid w:val="00D918DA"/>
    <w:rsid w:val="00DA07E1"/>
    <w:rsid w:val="00DD1FAF"/>
    <w:rsid w:val="00E172FB"/>
    <w:rsid w:val="00E231C6"/>
    <w:rsid w:val="00E761F5"/>
    <w:rsid w:val="00E91E93"/>
    <w:rsid w:val="00EA0749"/>
    <w:rsid w:val="00EB6015"/>
    <w:rsid w:val="00F21276"/>
    <w:rsid w:val="00F7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24BC"/>
    <w:rPr>
      <w:sz w:val="24"/>
    </w:rPr>
  </w:style>
  <w:style w:type="paragraph" w:styleId="Nadpis1">
    <w:name w:val="heading 1"/>
    <w:basedOn w:val="Normln"/>
    <w:next w:val="Normln"/>
    <w:qFormat/>
    <w:rsid w:val="00AC24BC"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rsid w:val="00AC24BC"/>
    <w:pPr>
      <w:keepNext/>
      <w:jc w:val="center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AC24BC"/>
    <w:pPr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36</TotalTime>
  <Pages>2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Výjezdní jednání pracovníků FaME, Piešťany 9. - 10. 9. 1999.</vt:lpstr>
    </vt:vector>
  </TitlesOfParts>
  <Company>FaME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creator>Renata Machova</dc:creator>
  <cp:lastModifiedBy>Martička</cp:lastModifiedBy>
  <cp:revision>6</cp:revision>
  <cp:lastPrinted>2009-05-25T12:29:00Z</cp:lastPrinted>
  <dcterms:created xsi:type="dcterms:W3CDTF">2009-05-24T13:46:00Z</dcterms:created>
  <dcterms:modified xsi:type="dcterms:W3CDTF">2009-05-25T12:33:00Z</dcterms:modified>
</cp:coreProperties>
</file>