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22C39" w:rsidP="00362AB0">
            <w:pPr>
              <w:rPr>
                <w:sz w:val="22"/>
                <w:szCs w:val="22"/>
              </w:rPr>
            </w:pPr>
            <w:r w:rsidRPr="00B22C39">
              <w:rPr>
                <w:sz w:val="22"/>
                <w:szCs w:val="22"/>
              </w:rPr>
              <w:t>Andrea Feyrerová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22C39" w:rsidP="00362AB0">
            <w:pPr>
              <w:rPr>
                <w:sz w:val="22"/>
                <w:szCs w:val="22"/>
              </w:rPr>
            </w:pPr>
            <w:r w:rsidRPr="00B22C39">
              <w:rPr>
                <w:sz w:val="22"/>
                <w:szCs w:val="22"/>
              </w:rPr>
              <w:t>Klima školní třídy na různých typech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22C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22C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22C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A14DE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22C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B22C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F2687B">
              <w:rPr>
                <w:sz w:val="22"/>
                <w:szCs w:val="22"/>
              </w:rPr>
              <w:t>Záměr autorky srovnat klima ve třídách podle typů škol je zajímavý a má výzkumný potenciál.</w:t>
            </w:r>
          </w:p>
          <w:p w:rsidR="00F2687B" w:rsidRDefault="00F268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Na úvod empirické části je vhodně zařazena kapitola k již realizovaným podobným výzkumům.</w:t>
            </w:r>
          </w:p>
          <w:p w:rsidR="006540EF" w:rsidRDefault="00A14D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Výzkumné cíle i metoda jsou jasné.</w:t>
            </w:r>
          </w:p>
          <w:p w:rsidR="00A14DE0" w:rsidRPr="00C50B27" w:rsidRDefault="00A14D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Analýza dat je na standardní úrovni.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22C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F268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Teoretická část tematicky souvisí s výzkumným problémem, avšak její zpracování mělo být preciznější, s větším analytickým důrazem. Druhá kap. je velmi obecná a problematiku klimatu z ní čtenář musí až následně odvozovat.</w:t>
            </w:r>
          </w:p>
          <w:p w:rsidR="00A14DE0" w:rsidRDefault="00A14D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Při interpretaci výsledků mohla autorka použít literaturu, aby podpořila svá tvrzení.</w:t>
            </w:r>
          </w:p>
          <w:p w:rsidR="00A14DE0" w:rsidRDefault="00A14DE0" w:rsidP="00362AB0">
            <w:pPr>
              <w:rPr>
                <w:sz w:val="22"/>
                <w:szCs w:val="22"/>
              </w:rPr>
            </w:pPr>
          </w:p>
          <w:p w:rsidR="00A14DE0" w:rsidRPr="00C50B27" w:rsidRDefault="00A14D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B411DB" w:rsidRPr="00C50B27" w:rsidRDefault="00B411DB" w:rsidP="00F2687B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A14D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2687B">
              <w:rPr>
                <w:sz w:val="22"/>
                <w:szCs w:val="22"/>
              </w:rPr>
              <w:t xml:space="preserve"> 20. 8</w:t>
            </w:r>
            <w:r w:rsidR="00924ACC">
              <w:rPr>
                <w:sz w:val="22"/>
                <w:szCs w:val="22"/>
              </w:rPr>
              <w:t>. 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924ACC">
              <w:rPr>
                <w:sz w:val="22"/>
                <w:szCs w:val="22"/>
              </w:rPr>
              <w:t xml:space="preserve"> Jakub Hladík </w:t>
            </w:r>
            <w:proofErr w:type="gramStart"/>
            <w:r w:rsidR="00924ACC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51C" w:rsidRDefault="000D251C">
      <w:r>
        <w:separator/>
      </w:r>
    </w:p>
  </w:endnote>
  <w:endnote w:type="continuationSeparator" w:id="0">
    <w:p w:rsidR="000D251C" w:rsidRDefault="000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51C" w:rsidRDefault="000D251C">
      <w:r>
        <w:separator/>
      </w:r>
    </w:p>
  </w:footnote>
  <w:footnote w:type="continuationSeparator" w:id="0">
    <w:p w:rsidR="000D251C" w:rsidRDefault="000D251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39"/>
    <w:rsid w:val="000D251C"/>
    <w:rsid w:val="000E2C47"/>
    <w:rsid w:val="00112325"/>
    <w:rsid w:val="002E43C0"/>
    <w:rsid w:val="003579E5"/>
    <w:rsid w:val="00362AB0"/>
    <w:rsid w:val="003F5DA2"/>
    <w:rsid w:val="00512982"/>
    <w:rsid w:val="00514664"/>
    <w:rsid w:val="00526D47"/>
    <w:rsid w:val="0055255D"/>
    <w:rsid w:val="005C219A"/>
    <w:rsid w:val="006540EF"/>
    <w:rsid w:val="006847E2"/>
    <w:rsid w:val="00730C1A"/>
    <w:rsid w:val="00834807"/>
    <w:rsid w:val="00856BBA"/>
    <w:rsid w:val="00924ACC"/>
    <w:rsid w:val="00A14DE0"/>
    <w:rsid w:val="00B22C39"/>
    <w:rsid w:val="00B411DB"/>
    <w:rsid w:val="00BA3203"/>
    <w:rsid w:val="00C03D7D"/>
    <w:rsid w:val="00C50B27"/>
    <w:rsid w:val="00D62416"/>
    <w:rsid w:val="00DC1BF5"/>
    <w:rsid w:val="00E709EA"/>
    <w:rsid w:val="00E87FCF"/>
    <w:rsid w:val="00F2687B"/>
    <w:rsid w:val="00FB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ABCA4"/>
  <w15:chartTrackingRefBased/>
  <w15:docId w15:val="{72E7D456-C407-4918-8DB1-8E2997D0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rsid w:val="00FB6A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FB6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15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3</cp:revision>
  <cp:lastPrinted>2025-08-20T08:05:00Z</cp:lastPrinted>
  <dcterms:created xsi:type="dcterms:W3CDTF">2025-08-20T07:51:00Z</dcterms:created>
  <dcterms:modified xsi:type="dcterms:W3CDTF">2025-08-20T08:05:00Z</dcterms:modified>
</cp:coreProperties>
</file>