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6C9005DD" w14:textId="77777777" w:rsidTr="00C50B27">
        <w:tc>
          <w:tcPr>
            <w:tcW w:w="9828" w:type="dxa"/>
            <w:gridSpan w:val="9"/>
          </w:tcPr>
          <w:p w14:paraId="22FD5AC5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3F66937B" w14:textId="77777777" w:rsidTr="00C50B27">
        <w:tc>
          <w:tcPr>
            <w:tcW w:w="2808" w:type="dxa"/>
          </w:tcPr>
          <w:p w14:paraId="6C3DE85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E084C5F" w14:textId="77777777" w:rsidR="006847E2" w:rsidRPr="00C50B27" w:rsidRDefault="00B05B5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Alžběta </w:t>
            </w:r>
            <w:proofErr w:type="spellStart"/>
            <w:r>
              <w:rPr>
                <w:sz w:val="22"/>
                <w:szCs w:val="22"/>
              </w:rPr>
              <w:t>Šánková</w:t>
            </w:r>
            <w:proofErr w:type="spellEnd"/>
          </w:p>
        </w:tc>
      </w:tr>
      <w:tr w:rsidR="006847E2" w:rsidRPr="00C50B27" w14:paraId="37E1F3D2" w14:textId="77777777" w:rsidTr="00C50B27">
        <w:tc>
          <w:tcPr>
            <w:tcW w:w="2808" w:type="dxa"/>
          </w:tcPr>
          <w:p w14:paraId="5D34ADA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48F69C96" w14:textId="77777777" w:rsidR="006847E2" w:rsidRPr="00C50B27" w:rsidRDefault="00B05B5F" w:rsidP="00362AB0">
            <w:pPr>
              <w:rPr>
                <w:sz w:val="22"/>
                <w:szCs w:val="22"/>
              </w:rPr>
            </w:pPr>
            <w:r w:rsidRPr="00B05B5F">
              <w:rPr>
                <w:sz w:val="22"/>
                <w:szCs w:val="22"/>
              </w:rPr>
              <w:t>Syndrom pomocníka v pomáhajících profesích</w:t>
            </w:r>
          </w:p>
        </w:tc>
      </w:tr>
      <w:tr w:rsidR="006847E2" w:rsidRPr="00C50B27" w14:paraId="1920538D" w14:textId="77777777" w:rsidTr="00C50B27">
        <w:tc>
          <w:tcPr>
            <w:tcW w:w="2808" w:type="dxa"/>
          </w:tcPr>
          <w:p w14:paraId="7253842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09017CE0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65626728" w14:textId="77777777" w:rsidTr="00C50B27">
        <w:tc>
          <w:tcPr>
            <w:tcW w:w="2808" w:type="dxa"/>
          </w:tcPr>
          <w:p w14:paraId="08320837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0271DE1B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6D4B8B64" w14:textId="77777777" w:rsidTr="00C50B27">
        <w:tc>
          <w:tcPr>
            <w:tcW w:w="2808" w:type="dxa"/>
          </w:tcPr>
          <w:p w14:paraId="0B1C4FF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8346675" w14:textId="77777777" w:rsidR="006847E2" w:rsidRPr="00C50B27" w:rsidRDefault="00B05B5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73348CA3" w14:textId="77777777" w:rsidTr="00C50B27">
        <w:tc>
          <w:tcPr>
            <w:tcW w:w="2808" w:type="dxa"/>
            <w:vAlign w:val="center"/>
          </w:tcPr>
          <w:p w14:paraId="062F62F5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62F40C92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47932663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38144FF8" w14:textId="77777777" w:rsidTr="00C50B27">
        <w:tc>
          <w:tcPr>
            <w:tcW w:w="9828" w:type="dxa"/>
            <w:gridSpan w:val="9"/>
            <w:shd w:val="clear" w:color="auto" w:fill="A6A6A6"/>
          </w:tcPr>
          <w:p w14:paraId="42043FE7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F028873" w14:textId="77777777" w:rsidTr="00C50B27">
        <w:tc>
          <w:tcPr>
            <w:tcW w:w="6791" w:type="dxa"/>
            <w:gridSpan w:val="3"/>
          </w:tcPr>
          <w:p w14:paraId="7E4CA8C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5DF378F0" w14:textId="76A533E3" w:rsidR="006847E2" w:rsidRPr="00C50B27" w:rsidRDefault="005172D3" w:rsidP="001810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073744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402FD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17739F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5F7BF2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C6D0FC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8AD4C45" w14:textId="77777777" w:rsidTr="00C50B27">
        <w:tc>
          <w:tcPr>
            <w:tcW w:w="6791" w:type="dxa"/>
            <w:gridSpan w:val="3"/>
          </w:tcPr>
          <w:p w14:paraId="1F39911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7E80468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1E3F60" w14:textId="2887A3D7" w:rsidR="006847E2" w:rsidRPr="00C50B27" w:rsidRDefault="005172D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571FE7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13B3A9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42E71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9A8B82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5B4D92D" w14:textId="77777777" w:rsidTr="00C50B27">
        <w:tc>
          <w:tcPr>
            <w:tcW w:w="6791" w:type="dxa"/>
            <w:gridSpan w:val="3"/>
          </w:tcPr>
          <w:p w14:paraId="7B53AAF6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53D28C8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6656A2" w14:textId="3AC481ED" w:rsidR="006847E2" w:rsidRPr="00C50B27" w:rsidRDefault="005172D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416702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BD93FD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72F35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CEF5C4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2C9FB85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5FC8011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6CA16CEA" w14:textId="77777777" w:rsidTr="00C50B27">
        <w:tc>
          <w:tcPr>
            <w:tcW w:w="6791" w:type="dxa"/>
            <w:gridSpan w:val="3"/>
          </w:tcPr>
          <w:p w14:paraId="39C2F402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0717D0A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ABC3E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38626DD" w14:textId="50B77170" w:rsidR="006847E2" w:rsidRPr="00C50B27" w:rsidRDefault="005172D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C8DD8D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C52AF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F0E24A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6FF7F73" w14:textId="77777777" w:rsidTr="00C50B27">
        <w:tc>
          <w:tcPr>
            <w:tcW w:w="6791" w:type="dxa"/>
            <w:gridSpan w:val="3"/>
          </w:tcPr>
          <w:p w14:paraId="07DC4113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27B9375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78BE7D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4A96B3" w14:textId="06DEFB2A" w:rsidR="006847E2" w:rsidRPr="00C50B27" w:rsidRDefault="005172D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184183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3A1988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9651C6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0E13AA5" w14:textId="77777777" w:rsidTr="00C50B27">
        <w:tc>
          <w:tcPr>
            <w:tcW w:w="6791" w:type="dxa"/>
            <w:gridSpan w:val="3"/>
          </w:tcPr>
          <w:p w14:paraId="02C92524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79A278B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FD1B5B" w14:textId="3356403E" w:rsidR="005C219A" w:rsidRPr="00C50B27" w:rsidRDefault="005172D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10F68F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73AD60C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732700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500F5C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45ED8DA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B9388A2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64D13D3E" w14:textId="77777777" w:rsidTr="00C50B27">
        <w:tc>
          <w:tcPr>
            <w:tcW w:w="6791" w:type="dxa"/>
            <w:gridSpan w:val="3"/>
          </w:tcPr>
          <w:p w14:paraId="455F82E7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7C2DA5D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4025B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F393A6" w14:textId="7B91426E" w:rsidR="0055255D" w:rsidRPr="00C50B27" w:rsidRDefault="005172D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474541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CB023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22097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82E47DC" w14:textId="77777777" w:rsidTr="00C50B27">
        <w:tc>
          <w:tcPr>
            <w:tcW w:w="6791" w:type="dxa"/>
            <w:gridSpan w:val="3"/>
          </w:tcPr>
          <w:p w14:paraId="4A2763D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642E13A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B50B1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A77633E" w14:textId="0EAE6EF9" w:rsidR="0055255D" w:rsidRPr="00C50B27" w:rsidRDefault="005172D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127455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A9B481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22A348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8655C73" w14:textId="77777777" w:rsidTr="00C50B27">
        <w:tc>
          <w:tcPr>
            <w:tcW w:w="6791" w:type="dxa"/>
            <w:gridSpan w:val="3"/>
          </w:tcPr>
          <w:p w14:paraId="72877F76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5331C91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FBDDC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7903FF" w14:textId="54E4076B" w:rsidR="0055255D" w:rsidRPr="00C50B27" w:rsidRDefault="005172D3" w:rsidP="009614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19B378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AAD695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9AE224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4C655AE" w14:textId="77777777" w:rsidTr="00C50B27">
        <w:tc>
          <w:tcPr>
            <w:tcW w:w="6791" w:type="dxa"/>
            <w:gridSpan w:val="3"/>
          </w:tcPr>
          <w:p w14:paraId="43988823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DAB70D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513F46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947554" w14:textId="4AFD8038" w:rsidR="0055255D" w:rsidRPr="00C50B27" w:rsidRDefault="005172D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F65E3C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E0B92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22B5E1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287EC2F" w14:textId="77777777" w:rsidTr="00B411DB">
        <w:tc>
          <w:tcPr>
            <w:tcW w:w="9828" w:type="dxa"/>
            <w:gridSpan w:val="9"/>
            <w:shd w:val="clear" w:color="auto" w:fill="A6A6A6"/>
          </w:tcPr>
          <w:p w14:paraId="17D1B135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3DA825FE" w14:textId="77777777" w:rsidTr="00C50B27">
        <w:tc>
          <w:tcPr>
            <w:tcW w:w="6791" w:type="dxa"/>
            <w:gridSpan w:val="3"/>
          </w:tcPr>
          <w:p w14:paraId="137CAE2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3132CBCA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4C0DD40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F4A40F" w14:textId="08EABC8B" w:rsidR="00B411DB" w:rsidRPr="00C50B27" w:rsidRDefault="005172D3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546BC0D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5A90814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0A7BA71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987E07A" w14:textId="77777777" w:rsidTr="00C50B27">
        <w:tc>
          <w:tcPr>
            <w:tcW w:w="6791" w:type="dxa"/>
            <w:gridSpan w:val="3"/>
          </w:tcPr>
          <w:p w14:paraId="76C649C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300A428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A7BF1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25B959A" w14:textId="304FC4EA" w:rsidR="00B411DB" w:rsidRPr="00C50B27" w:rsidRDefault="005172D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E86F52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A77F2E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6AF2E1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C8464D8" w14:textId="77777777" w:rsidTr="00C50B27">
        <w:tc>
          <w:tcPr>
            <w:tcW w:w="6791" w:type="dxa"/>
            <w:gridSpan w:val="3"/>
          </w:tcPr>
          <w:p w14:paraId="4CBB840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50C50D55" w14:textId="574EE66D" w:rsidR="00B411DB" w:rsidRPr="00C50B27" w:rsidRDefault="005172D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29D5B5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C5A37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E1D196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6419A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437D21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896BECB" w14:textId="77777777" w:rsidTr="00C50B27">
        <w:tc>
          <w:tcPr>
            <w:tcW w:w="9828" w:type="dxa"/>
            <w:gridSpan w:val="9"/>
          </w:tcPr>
          <w:p w14:paraId="7E1DA927" w14:textId="77777777" w:rsidR="008D26A9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52EF3294" w14:textId="58D0CEF1" w:rsidR="001C6E22" w:rsidRPr="006C5FE6" w:rsidRDefault="00AB1524" w:rsidP="006C5FE6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6C5FE6">
              <w:rPr>
                <w:sz w:val="22"/>
                <w:szCs w:val="22"/>
              </w:rPr>
              <w:t xml:space="preserve">Paní Alžběta </w:t>
            </w:r>
            <w:proofErr w:type="spellStart"/>
            <w:r w:rsidRPr="006C5FE6">
              <w:rPr>
                <w:sz w:val="22"/>
                <w:szCs w:val="22"/>
              </w:rPr>
              <w:t>Šánková</w:t>
            </w:r>
            <w:proofErr w:type="spellEnd"/>
            <w:r w:rsidRPr="006C5FE6">
              <w:rPr>
                <w:sz w:val="22"/>
                <w:szCs w:val="22"/>
              </w:rPr>
              <w:t xml:space="preserve"> si pro svou bakalářskou práci zvolila téma, které v ČR stále ještě není dostatečně výzkumně podchyceno.</w:t>
            </w:r>
          </w:p>
          <w:p w14:paraId="578E7BE0" w14:textId="3021D228" w:rsidR="00AB1524" w:rsidRPr="006C5FE6" w:rsidRDefault="00AB1524" w:rsidP="006C5FE6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6C5FE6">
              <w:rPr>
                <w:sz w:val="22"/>
                <w:szCs w:val="22"/>
              </w:rPr>
              <w:t>Oceňuji autorčin zájem o zkoumání problematiky, která není ani v literatuře podrobně rozpracována.</w:t>
            </w:r>
          </w:p>
          <w:p w14:paraId="2D33ECD7" w14:textId="04E7EE8E" w:rsidR="00AB1524" w:rsidRPr="006C5FE6" w:rsidRDefault="00AB1524" w:rsidP="006C5FE6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6C5FE6">
              <w:rPr>
                <w:sz w:val="22"/>
                <w:szCs w:val="22"/>
              </w:rPr>
              <w:t xml:space="preserve">V Úvodu je stanoven cíl bakalářské práce jako </w:t>
            </w:r>
            <w:r w:rsidRPr="006C5FE6">
              <w:rPr>
                <w:i/>
                <w:iCs/>
                <w:sz w:val="22"/>
                <w:szCs w:val="22"/>
              </w:rPr>
              <w:t>„…zjistit míru ohrožení syndromem pomocníka u studentů UTB pomocí dotazníkového šetření</w:t>
            </w:r>
            <w:r w:rsidRPr="006C5FE6">
              <w:rPr>
                <w:sz w:val="22"/>
                <w:szCs w:val="22"/>
              </w:rPr>
              <w:t xml:space="preserve">“. Ve stejném odstavci je pak informace o </w:t>
            </w:r>
            <w:r w:rsidR="005172D3" w:rsidRPr="006C5FE6">
              <w:rPr>
                <w:sz w:val="22"/>
                <w:szCs w:val="22"/>
              </w:rPr>
              <w:t xml:space="preserve">jednom z „vedlejších výzkumných cílů“ a výzkumných otázkách. Obecný cíl bakalářské práce však formulován není. </w:t>
            </w:r>
          </w:p>
          <w:p w14:paraId="21198F39" w14:textId="5C42B9CE" w:rsidR="005172D3" w:rsidRPr="006C5FE6" w:rsidRDefault="005172D3" w:rsidP="006C5FE6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6C5FE6">
              <w:rPr>
                <w:sz w:val="22"/>
                <w:szCs w:val="22"/>
              </w:rPr>
              <w:t>Teoretická část zahrnuje tři kapitoly. Klíčovou kapitolou je kapitola 2 Syndrom pomocníka. Vzhledem k jejímu klíčovému významu mohla být rozpracována více do hloubky.</w:t>
            </w:r>
          </w:p>
          <w:p w14:paraId="75766C79" w14:textId="33A6CEFF" w:rsidR="005172D3" w:rsidRPr="006C5FE6" w:rsidRDefault="005172D3" w:rsidP="006C5FE6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6C5FE6">
              <w:rPr>
                <w:sz w:val="22"/>
                <w:szCs w:val="22"/>
              </w:rPr>
              <w:t>Odborná úroveň praktické části je na průměrné úrovni. Z provedené analýzy dat je znát autorčina nezkušenost s vědeckou prací tohoto typu. Přesto bych její snahu ocenila. Bohužel interpretace dat a odpovědi na výzkumné otázky jsou</w:t>
            </w:r>
            <w:r w:rsidR="006C5FE6" w:rsidRPr="006C5FE6">
              <w:rPr>
                <w:sz w:val="22"/>
                <w:szCs w:val="22"/>
              </w:rPr>
              <w:t xml:space="preserve"> ve velmi obecné rovině. </w:t>
            </w:r>
          </w:p>
          <w:p w14:paraId="7633B256" w14:textId="6FFCA5F9" w:rsidR="006C5FE6" w:rsidRDefault="006C5FE6" w:rsidP="006C5FE6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6C5FE6">
              <w:rPr>
                <w:sz w:val="22"/>
                <w:szCs w:val="22"/>
              </w:rPr>
              <w:t>Oceňuji Diskusi, kde autorka srovnává své výsledky s literaturou.</w:t>
            </w:r>
          </w:p>
          <w:p w14:paraId="51899246" w14:textId="6DB722F1" w:rsidR="006C5FE6" w:rsidRPr="006C5FE6" w:rsidRDefault="006C5FE6" w:rsidP="006C5FE6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Nicméně </w:t>
            </w:r>
            <w:r w:rsidRPr="006C5FE6">
              <w:rPr>
                <w:sz w:val="22"/>
                <w:szCs w:val="22"/>
              </w:rPr>
              <w:t>text postrádá praktické vyznění směrem do praxe</w:t>
            </w:r>
            <w:r>
              <w:rPr>
                <w:sz w:val="22"/>
                <w:szCs w:val="22"/>
              </w:rPr>
              <w:t xml:space="preserve"> (vzdělávání, výzkum, přímá praxe).</w:t>
            </w:r>
          </w:p>
          <w:p w14:paraId="7971F325" w14:textId="77777777" w:rsidR="00461DA2" w:rsidRPr="00461DA2" w:rsidRDefault="00461DA2" w:rsidP="00461DA2">
            <w:pPr>
              <w:jc w:val="both"/>
              <w:rPr>
                <w:sz w:val="22"/>
                <w:szCs w:val="22"/>
              </w:rPr>
            </w:pPr>
          </w:p>
          <w:p w14:paraId="2389CD53" w14:textId="77777777" w:rsidR="00B411DB" w:rsidRPr="00C50B27" w:rsidRDefault="004C659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je doporučena k obhajobě. </w:t>
            </w:r>
          </w:p>
        </w:tc>
      </w:tr>
      <w:tr w:rsidR="00B411DB" w:rsidRPr="00C50B27" w14:paraId="6023AEF2" w14:textId="77777777" w:rsidTr="00C50B27">
        <w:tc>
          <w:tcPr>
            <w:tcW w:w="9828" w:type="dxa"/>
            <w:gridSpan w:val="9"/>
          </w:tcPr>
          <w:p w14:paraId="4A226330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08EF8C93" w14:textId="259613E3" w:rsidR="001C6E22" w:rsidRDefault="00CF39E4" w:rsidP="00B05B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Jaké jsou limity Vámi realizovaného výzkumu?</w:t>
            </w:r>
          </w:p>
          <w:p w14:paraId="24440294" w14:textId="77777777" w:rsidR="00CF39E4" w:rsidRPr="00C50B27" w:rsidRDefault="00CF39E4" w:rsidP="00B05B5F">
            <w:pPr>
              <w:rPr>
                <w:sz w:val="22"/>
                <w:szCs w:val="22"/>
              </w:rPr>
            </w:pPr>
          </w:p>
        </w:tc>
      </w:tr>
      <w:tr w:rsidR="00B411DB" w:rsidRPr="00C50B27" w14:paraId="780AA29C" w14:textId="77777777" w:rsidTr="00C50B27">
        <w:tc>
          <w:tcPr>
            <w:tcW w:w="6791" w:type="dxa"/>
            <w:gridSpan w:val="3"/>
          </w:tcPr>
          <w:p w14:paraId="53FB692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6EFEFFC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7A8192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6D94070" w14:textId="7A2CB0D8" w:rsidR="00B411DB" w:rsidRPr="00C50B27" w:rsidRDefault="005172D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2789D1A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6D3D63D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72B027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743B46B" w14:textId="77777777" w:rsidTr="00C50B27">
        <w:tc>
          <w:tcPr>
            <w:tcW w:w="4068" w:type="dxa"/>
            <w:gridSpan w:val="2"/>
            <w:vAlign w:val="center"/>
          </w:tcPr>
          <w:p w14:paraId="4B0D45E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26187">
              <w:rPr>
                <w:sz w:val="22"/>
                <w:szCs w:val="22"/>
              </w:rPr>
              <w:t xml:space="preserve"> </w:t>
            </w:r>
            <w:r w:rsidR="00B05B5F">
              <w:rPr>
                <w:sz w:val="22"/>
                <w:szCs w:val="22"/>
              </w:rPr>
              <w:t>1</w:t>
            </w:r>
            <w:r w:rsidR="00A26187">
              <w:rPr>
                <w:sz w:val="22"/>
                <w:szCs w:val="22"/>
              </w:rPr>
              <w:t>9.5. 202</w:t>
            </w:r>
            <w:r w:rsidR="00B05B5F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573F022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A26187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6B6D4390" w14:textId="77777777" w:rsidR="006847E2" w:rsidRDefault="00A26187">
      <w:r>
        <w:t xml:space="preserve"> </w:t>
      </w:r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D8405" w14:textId="77777777" w:rsidR="005548E6" w:rsidRDefault="005548E6">
      <w:r>
        <w:separator/>
      </w:r>
    </w:p>
  </w:endnote>
  <w:endnote w:type="continuationSeparator" w:id="0">
    <w:p w14:paraId="1BDEF34F" w14:textId="77777777" w:rsidR="005548E6" w:rsidRDefault="00554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11EC" w14:textId="77777777" w:rsidR="005548E6" w:rsidRDefault="005548E6">
      <w:r>
        <w:separator/>
      </w:r>
    </w:p>
  </w:footnote>
  <w:footnote w:type="continuationSeparator" w:id="0">
    <w:p w14:paraId="5BA45CC7" w14:textId="77777777" w:rsidR="005548E6" w:rsidRDefault="005548E6">
      <w:r>
        <w:continuationSeparator/>
      </w:r>
    </w:p>
  </w:footnote>
  <w:footnote w:id="1">
    <w:p w14:paraId="46ED2DB3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1B8A"/>
    <w:multiLevelType w:val="hybridMultilevel"/>
    <w:tmpl w:val="5FF4A3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A52CE"/>
    <w:multiLevelType w:val="hybridMultilevel"/>
    <w:tmpl w:val="B8A049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D974B2"/>
    <w:multiLevelType w:val="hybridMultilevel"/>
    <w:tmpl w:val="4CF824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849212">
    <w:abstractNumId w:val="1"/>
  </w:num>
  <w:num w:numId="2" w16cid:durableId="373190373">
    <w:abstractNumId w:val="2"/>
  </w:num>
  <w:num w:numId="3" w16cid:durableId="637413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C40"/>
    <w:rsid w:val="000E2C47"/>
    <w:rsid w:val="0018102E"/>
    <w:rsid w:val="001C6E22"/>
    <w:rsid w:val="001E70DD"/>
    <w:rsid w:val="003206DC"/>
    <w:rsid w:val="00362AB0"/>
    <w:rsid w:val="003F5DA2"/>
    <w:rsid w:val="00461DA2"/>
    <w:rsid w:val="004C6594"/>
    <w:rsid w:val="00512982"/>
    <w:rsid w:val="00514664"/>
    <w:rsid w:val="005172D3"/>
    <w:rsid w:val="00526D47"/>
    <w:rsid w:val="0055255D"/>
    <w:rsid w:val="005548E6"/>
    <w:rsid w:val="005B6614"/>
    <w:rsid w:val="005C219A"/>
    <w:rsid w:val="006847E2"/>
    <w:rsid w:val="006C5FE6"/>
    <w:rsid w:val="00730C1A"/>
    <w:rsid w:val="00844219"/>
    <w:rsid w:val="00895A36"/>
    <w:rsid w:val="008D26A9"/>
    <w:rsid w:val="00961426"/>
    <w:rsid w:val="009C6160"/>
    <w:rsid w:val="00A26187"/>
    <w:rsid w:val="00A670D4"/>
    <w:rsid w:val="00A94134"/>
    <w:rsid w:val="00AB1524"/>
    <w:rsid w:val="00B05B5F"/>
    <w:rsid w:val="00B40EEC"/>
    <w:rsid w:val="00B411DB"/>
    <w:rsid w:val="00BA3203"/>
    <w:rsid w:val="00BC1D7D"/>
    <w:rsid w:val="00C03D7D"/>
    <w:rsid w:val="00C50B27"/>
    <w:rsid w:val="00CB191F"/>
    <w:rsid w:val="00CF39E4"/>
    <w:rsid w:val="00D62416"/>
    <w:rsid w:val="00DC1BF5"/>
    <w:rsid w:val="00DD5C40"/>
    <w:rsid w:val="00E7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A060A"/>
  <w15:chartTrackingRefBased/>
  <w15:docId w15:val="{B8A44E3C-CA92-4CDB-BE58-E8DF33DC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D2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BP_2022\Hradilov&#225;_V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Hradilová_V</Template>
  <TotalTime>94</TotalTime>
  <Pages>1</Pages>
  <Words>372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9</cp:revision>
  <cp:lastPrinted>2012-04-25T08:21:00Z</cp:lastPrinted>
  <dcterms:created xsi:type="dcterms:W3CDTF">2022-05-02T08:37:00Z</dcterms:created>
  <dcterms:modified xsi:type="dcterms:W3CDTF">2025-05-18T09:03:00Z</dcterms:modified>
</cp:coreProperties>
</file>