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62D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Simona </w:t>
            </w:r>
            <w:proofErr w:type="spellStart"/>
            <w:r>
              <w:rPr>
                <w:sz w:val="22"/>
                <w:szCs w:val="22"/>
              </w:rPr>
              <w:t>Vachatová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62D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Spokojenost seniorů žijících v domově pro seniory s kvalitou jejich života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762D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762D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62D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62DD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762D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Zajímavé a aktuální téma.</w:t>
            </w:r>
          </w:p>
          <w:p w:rsidR="00762DDC" w:rsidRPr="00C50B27" w:rsidRDefault="00762D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není vyvážená, kvalitě života mohlo být věnováno více prostoru, není jasné zařazené aktivizačních technik.</w:t>
            </w:r>
          </w:p>
          <w:p w:rsidR="00B411DB" w:rsidRPr="00C50B27" w:rsidRDefault="00762D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je kvalitativní šetření metodou zakotvené teorie. Počet probandů je dostatečný, oceňuji nasycenost kategorií i zpracování axiálního a selektivního kódování.</w:t>
            </w:r>
            <w:r w:rsidR="00F860D7">
              <w:rPr>
                <w:sz w:val="22"/>
                <w:szCs w:val="22"/>
              </w:rPr>
              <w:t xml:space="preserve"> Nechybí ani doporučení pro praxi.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F860D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výsledky šetření přijal DS?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860D7">
              <w:rPr>
                <w:sz w:val="22"/>
                <w:szCs w:val="22"/>
              </w:rPr>
              <w:t xml:space="preserve"> 15.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F7B" w:rsidRDefault="001F1F7B">
      <w:r>
        <w:separator/>
      </w:r>
    </w:p>
  </w:endnote>
  <w:endnote w:type="continuationSeparator" w:id="0">
    <w:p w:rsidR="001F1F7B" w:rsidRDefault="001F1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F7B" w:rsidRDefault="001F1F7B">
      <w:r>
        <w:separator/>
      </w:r>
    </w:p>
  </w:footnote>
  <w:footnote w:type="continuationSeparator" w:id="0">
    <w:p w:rsidR="001F1F7B" w:rsidRDefault="001F1F7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77"/>
    <w:rsid w:val="000E2C47"/>
    <w:rsid w:val="001F1F7B"/>
    <w:rsid w:val="00362AB0"/>
    <w:rsid w:val="003F5DA2"/>
    <w:rsid w:val="00512982"/>
    <w:rsid w:val="00514664"/>
    <w:rsid w:val="00515D8C"/>
    <w:rsid w:val="00526D47"/>
    <w:rsid w:val="0055255D"/>
    <w:rsid w:val="005C219A"/>
    <w:rsid w:val="006847E2"/>
    <w:rsid w:val="00730C1A"/>
    <w:rsid w:val="00762DDC"/>
    <w:rsid w:val="00834807"/>
    <w:rsid w:val="00B411DB"/>
    <w:rsid w:val="00BA3203"/>
    <w:rsid w:val="00C03D7D"/>
    <w:rsid w:val="00C50B27"/>
    <w:rsid w:val="00D02777"/>
    <w:rsid w:val="00D62416"/>
    <w:rsid w:val="00DC1BF5"/>
    <w:rsid w:val="00E709EA"/>
    <w:rsid w:val="00E87FCF"/>
    <w:rsid w:val="00F8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89909-8AE4-4CDD-B2F0-802B89FB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(3).dotx</Template>
  <TotalTime>0</TotalTime>
  <Pages>1</Pages>
  <Words>259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2025-05-15T06:23:00Z</dcterms:created>
  <dcterms:modified xsi:type="dcterms:W3CDTF">2025-05-15T06:23:00Z</dcterms:modified>
</cp:coreProperties>
</file>