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D38B567" w14:textId="77777777" w:rsidTr="00C50B27">
        <w:tc>
          <w:tcPr>
            <w:tcW w:w="9828" w:type="dxa"/>
            <w:gridSpan w:val="9"/>
          </w:tcPr>
          <w:p w14:paraId="0E99CC21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5848A47" w14:textId="77777777" w:rsidTr="00C50B27">
        <w:tc>
          <w:tcPr>
            <w:tcW w:w="2808" w:type="dxa"/>
          </w:tcPr>
          <w:p w14:paraId="4393F8B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EB9B5EA" w14:textId="139366AC" w:rsidR="006847E2" w:rsidRPr="00C50B27" w:rsidRDefault="00474E04" w:rsidP="00362AB0">
            <w:pPr>
              <w:rPr>
                <w:sz w:val="22"/>
                <w:szCs w:val="22"/>
              </w:rPr>
            </w:pPr>
            <w:r w:rsidRPr="00474E04">
              <w:rPr>
                <w:sz w:val="22"/>
                <w:szCs w:val="22"/>
              </w:rPr>
              <w:t>Lucie Koláříková</w:t>
            </w:r>
          </w:p>
        </w:tc>
      </w:tr>
      <w:tr w:rsidR="006847E2" w:rsidRPr="00C50B27" w14:paraId="3254C400" w14:textId="77777777" w:rsidTr="00C50B27">
        <w:tc>
          <w:tcPr>
            <w:tcW w:w="2808" w:type="dxa"/>
          </w:tcPr>
          <w:p w14:paraId="58B9AF7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68C603C" w14:textId="7C1460BF" w:rsidR="006847E2" w:rsidRPr="00C50B27" w:rsidRDefault="00474E04" w:rsidP="00362AB0">
            <w:pPr>
              <w:rPr>
                <w:sz w:val="22"/>
                <w:szCs w:val="22"/>
              </w:rPr>
            </w:pPr>
            <w:r w:rsidRPr="00474E04">
              <w:rPr>
                <w:sz w:val="22"/>
                <w:szCs w:val="22"/>
              </w:rPr>
              <w:t>Zkušenosti pracovníků kontaktních center s krizovou intervencí</w:t>
            </w:r>
          </w:p>
        </w:tc>
      </w:tr>
      <w:tr w:rsidR="006847E2" w:rsidRPr="00C50B27" w14:paraId="20D4DB64" w14:textId="77777777" w:rsidTr="00C50B27">
        <w:tc>
          <w:tcPr>
            <w:tcW w:w="2808" w:type="dxa"/>
          </w:tcPr>
          <w:p w14:paraId="78F0048B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AEB52D1" w14:textId="4A5A0F9B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 Klokočka</w:t>
            </w:r>
          </w:p>
        </w:tc>
      </w:tr>
      <w:tr w:rsidR="006847E2" w:rsidRPr="00C50B27" w14:paraId="11F4E10F" w14:textId="77777777" w:rsidTr="00C50B27">
        <w:tc>
          <w:tcPr>
            <w:tcW w:w="2808" w:type="dxa"/>
          </w:tcPr>
          <w:p w14:paraId="20F15F66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66E59E40" w14:textId="01A46262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A9A122C" w14:textId="77777777" w:rsidTr="00C50B27">
        <w:tc>
          <w:tcPr>
            <w:tcW w:w="2808" w:type="dxa"/>
          </w:tcPr>
          <w:p w14:paraId="7A6AADD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99B6C63" w14:textId="1E61A569" w:rsidR="006847E2" w:rsidRPr="00C50B27" w:rsidRDefault="004E1A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284C70CE" w14:textId="77777777" w:rsidTr="00C50B27">
        <w:tc>
          <w:tcPr>
            <w:tcW w:w="2808" w:type="dxa"/>
            <w:vAlign w:val="center"/>
          </w:tcPr>
          <w:p w14:paraId="53B7CD4B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D4B8FA3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66D22E7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7F8BE73" w14:textId="77777777" w:rsidTr="00C50B27">
        <w:tc>
          <w:tcPr>
            <w:tcW w:w="9828" w:type="dxa"/>
            <w:gridSpan w:val="9"/>
            <w:shd w:val="clear" w:color="auto" w:fill="A6A6A6"/>
          </w:tcPr>
          <w:p w14:paraId="17905AD1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A206533" w14:textId="77777777" w:rsidTr="00C50B27">
        <w:tc>
          <w:tcPr>
            <w:tcW w:w="6791" w:type="dxa"/>
            <w:gridSpan w:val="3"/>
          </w:tcPr>
          <w:p w14:paraId="3CAEEFEF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E377978" w14:textId="67A8C855" w:rsidR="006847E2" w:rsidRPr="003D3A45" w:rsidRDefault="008E7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13BBBAC" w14:textId="2C173614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9B8F78" w14:textId="6ADFF06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9DBF491" w14:textId="7B724C2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422FD3" w14:textId="26508E5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3180A0" w14:textId="7171658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08D706B" w14:textId="77777777" w:rsidTr="00C50B27">
        <w:tc>
          <w:tcPr>
            <w:tcW w:w="6791" w:type="dxa"/>
            <w:gridSpan w:val="3"/>
          </w:tcPr>
          <w:p w14:paraId="17D71EA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32BFF7A9" w14:textId="511A53D9" w:rsidR="006847E2" w:rsidRPr="003D3A45" w:rsidRDefault="008E7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98CE610" w14:textId="69023337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62BB37" w14:textId="654B35A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B53127" w14:textId="303B12C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2B8EE4" w14:textId="5262B80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315A5FC" w14:textId="118264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EB41DA" w14:textId="77777777" w:rsidTr="00C50B27">
        <w:tc>
          <w:tcPr>
            <w:tcW w:w="6791" w:type="dxa"/>
            <w:gridSpan w:val="3"/>
          </w:tcPr>
          <w:p w14:paraId="1D1E715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3EFFB57" w14:textId="7974A0DB" w:rsidR="006847E2" w:rsidRPr="003D3A45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8A0A6E" w14:textId="39C28272" w:rsidR="006847E2" w:rsidRPr="003D3A45" w:rsidRDefault="00C32A0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2BEDEEE" w14:textId="7A6E6DB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F7AF014" w14:textId="61F4766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592222" w14:textId="779674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87F4E4A" w14:textId="307E47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8EBC63D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A4A2148" w14:textId="77777777" w:rsidR="006847E2" w:rsidRPr="003D3A45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 xml:space="preserve">Teoretická východiska </w:t>
            </w:r>
            <w:r w:rsidR="006847E2" w:rsidRPr="003D3A45">
              <w:rPr>
                <w:b/>
                <w:bCs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06B425B0" w14:textId="77777777" w:rsidTr="00C50B27">
        <w:tc>
          <w:tcPr>
            <w:tcW w:w="6791" w:type="dxa"/>
            <w:gridSpan w:val="3"/>
          </w:tcPr>
          <w:p w14:paraId="5820C808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CA6CBBF" w14:textId="7A0F860B" w:rsidR="006847E2" w:rsidRPr="003D3A45" w:rsidRDefault="008E7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5E34D5C" w14:textId="6C9DE87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1B765A" w14:textId="7695D1C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4980973" w14:textId="016ABB0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AF67CE" w14:textId="5F6D5BE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F2E1A4F" w14:textId="3F19E4D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9B0A0B9" w14:textId="77777777" w:rsidTr="00C50B27">
        <w:tc>
          <w:tcPr>
            <w:tcW w:w="6791" w:type="dxa"/>
            <w:gridSpan w:val="3"/>
          </w:tcPr>
          <w:p w14:paraId="4816945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546ECA3" w14:textId="40964883" w:rsidR="006847E2" w:rsidRPr="003D3A45" w:rsidRDefault="008E7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CF0E0D0" w14:textId="5FA1929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ED5CDC" w14:textId="7064A1D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1040D5" w14:textId="5EF8230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940E36" w14:textId="110098F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CF1F77F" w14:textId="00ECA19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59F4F8A" w14:textId="77777777" w:rsidTr="00C50B27">
        <w:tc>
          <w:tcPr>
            <w:tcW w:w="6791" w:type="dxa"/>
            <w:gridSpan w:val="3"/>
          </w:tcPr>
          <w:p w14:paraId="6812AE06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2FAB0DB3" w14:textId="60688E73" w:rsidR="005C219A" w:rsidRPr="003D3A45" w:rsidRDefault="008E7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39469F" w14:textId="00F5D1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571D40" w14:textId="7FC6995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909F1C5" w14:textId="3713704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8D0462" w14:textId="2E3EB78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EDFA11" w14:textId="5482853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D8C5DA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BBB5A83" w14:textId="77777777" w:rsidR="005C219A" w:rsidRPr="003D3A45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469B86A" w14:textId="77777777" w:rsidTr="00C50B27">
        <w:tc>
          <w:tcPr>
            <w:tcW w:w="6791" w:type="dxa"/>
            <w:gridSpan w:val="3"/>
          </w:tcPr>
          <w:p w14:paraId="6CF2D36B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AA5AFB3" w14:textId="06BB56A0" w:rsidR="0055255D" w:rsidRPr="003D3A45" w:rsidRDefault="00CC2DE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1523B60" w14:textId="13DDBA7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BC8114" w14:textId="683F103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B0C6BE" w14:textId="2C0C204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52A3B" w14:textId="3F1537D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F21703" w14:textId="3C485C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8D1598C" w14:textId="77777777" w:rsidTr="00C50B27">
        <w:tc>
          <w:tcPr>
            <w:tcW w:w="6791" w:type="dxa"/>
            <w:gridSpan w:val="3"/>
          </w:tcPr>
          <w:p w14:paraId="56D48AC1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2DBFC8F" w14:textId="04E9961A" w:rsidR="0055255D" w:rsidRPr="003D3A45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C74C9C0" w14:textId="1E7B8D54" w:rsidR="0055255D" w:rsidRPr="00C50B27" w:rsidRDefault="00774D8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76C8F62" w14:textId="339116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C58B20" w14:textId="64B94B7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773361" w14:textId="72E560A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FAC12A" w14:textId="565E18A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C52506" w14:textId="77777777" w:rsidTr="00C50B27">
        <w:tc>
          <w:tcPr>
            <w:tcW w:w="6791" w:type="dxa"/>
            <w:gridSpan w:val="3"/>
          </w:tcPr>
          <w:p w14:paraId="1265424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1AC5F5B" w14:textId="4E0D26B2" w:rsidR="0055255D" w:rsidRPr="003D3A45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D2FD6C" w14:textId="0C5C3D4F" w:rsidR="0055255D" w:rsidRPr="0035375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51107F" w14:textId="099DF8BE" w:rsidR="0055255D" w:rsidRPr="00C50B27" w:rsidRDefault="00A278A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1F2A012" w14:textId="2B9900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3F39467" w14:textId="7DFE9B4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291004B" w14:textId="602B73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A461CFD" w14:textId="77777777" w:rsidTr="00C50B27">
        <w:tc>
          <w:tcPr>
            <w:tcW w:w="6791" w:type="dxa"/>
            <w:gridSpan w:val="3"/>
          </w:tcPr>
          <w:p w14:paraId="092A20B0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034BAAF" w14:textId="32820B1D" w:rsidR="0055255D" w:rsidRPr="003D3A45" w:rsidRDefault="00CC2DE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1EA8EA2" w14:textId="0C4A03B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6ECC7F" w14:textId="1AB57A1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A7F07E" w14:textId="5752B34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C1C8C5" w14:textId="5C91901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4013D8" w14:textId="55BA06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86AA24B" w14:textId="77777777" w:rsidTr="00B411DB">
        <w:tc>
          <w:tcPr>
            <w:tcW w:w="9828" w:type="dxa"/>
            <w:gridSpan w:val="9"/>
            <w:shd w:val="clear" w:color="auto" w:fill="A6A6A6"/>
          </w:tcPr>
          <w:p w14:paraId="3ED2CF61" w14:textId="77777777" w:rsidR="00B411DB" w:rsidRPr="003D3A45" w:rsidRDefault="00B411DB" w:rsidP="00B411DB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3D3A45">
              <w:rPr>
                <w:b/>
                <w:bCs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8AD6258" w14:textId="77777777" w:rsidTr="00C50B27">
        <w:tc>
          <w:tcPr>
            <w:tcW w:w="6791" w:type="dxa"/>
            <w:gridSpan w:val="3"/>
          </w:tcPr>
          <w:p w14:paraId="6DE0D9D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61292C1" w14:textId="47DFACFD" w:rsidR="00B411DB" w:rsidRPr="003D3A45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94DB0A" w14:textId="5919A51A" w:rsidR="00B411DB" w:rsidRPr="00C50B27" w:rsidRDefault="004473EB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6A4022B" w14:textId="56DC507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CF42F6C" w14:textId="5D07A511" w:rsidR="00B411DB" w:rsidRPr="00C50B27" w:rsidRDefault="00B411DB" w:rsidP="003D3A45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CC0932" w14:textId="0954741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89772A" w14:textId="07F653F3" w:rsidR="00B411DB" w:rsidRPr="00C50B27" w:rsidRDefault="00B411DB" w:rsidP="003D3A45">
            <w:pPr>
              <w:rPr>
                <w:sz w:val="22"/>
                <w:szCs w:val="22"/>
              </w:rPr>
            </w:pPr>
          </w:p>
        </w:tc>
      </w:tr>
      <w:tr w:rsidR="00B411DB" w:rsidRPr="00C50B27" w14:paraId="56BD3A15" w14:textId="77777777" w:rsidTr="00C50B27">
        <w:tc>
          <w:tcPr>
            <w:tcW w:w="6791" w:type="dxa"/>
            <w:gridSpan w:val="3"/>
          </w:tcPr>
          <w:p w14:paraId="5EA2ACD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21CEDE3A" w14:textId="6992637D" w:rsidR="00B411DB" w:rsidRPr="003D3A45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300A2D" w14:textId="2FFF90AC" w:rsidR="00B411DB" w:rsidRPr="00C50B27" w:rsidRDefault="0035375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6030F2F" w14:textId="540CDB6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E6A1F58" w14:textId="7B78602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413F53" w14:textId="50C39D5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A270A26" w14:textId="0FFF509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B06F73C" w14:textId="77777777" w:rsidTr="00C50B27">
        <w:tc>
          <w:tcPr>
            <w:tcW w:w="9828" w:type="dxa"/>
            <w:gridSpan w:val="9"/>
          </w:tcPr>
          <w:p w14:paraId="346A0F2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3D3DE46" w14:textId="7E46026F" w:rsidR="00B411DB" w:rsidRDefault="00297EFF" w:rsidP="00362AB0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Silné stránky práce:</w:t>
            </w:r>
          </w:p>
          <w:p w14:paraId="77098BBA" w14:textId="2B455F39" w:rsidR="008A6CC9" w:rsidRPr="008A6CC9" w:rsidRDefault="008A6CC9" w:rsidP="00362AB0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Zajímavé a přínosné téma.</w:t>
            </w:r>
            <w:r w:rsidR="002E618F">
              <w:rPr>
                <w:sz w:val="22"/>
                <w:szCs w:val="22"/>
              </w:rPr>
              <w:t xml:space="preserve"> Byť je přínos práce a výzkumu uveden až v kap. 4 (tyto informace by bylo vhodné uvést již v Úvodu), oceňuji jeho </w:t>
            </w:r>
            <w:r w:rsidR="00622216">
              <w:rPr>
                <w:sz w:val="22"/>
                <w:szCs w:val="22"/>
              </w:rPr>
              <w:t>zmínění</w:t>
            </w:r>
            <w:r w:rsidR="002E618F">
              <w:rPr>
                <w:sz w:val="22"/>
                <w:szCs w:val="22"/>
              </w:rPr>
              <w:t>.</w:t>
            </w:r>
          </w:p>
          <w:p w14:paraId="7806E4DC" w14:textId="124F9F79" w:rsidR="00C32A0E" w:rsidRPr="00BE2444" w:rsidRDefault="008A6CC9" w:rsidP="00C32A0E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8A6CC9">
              <w:rPr>
                <w:sz w:val="22"/>
                <w:szCs w:val="22"/>
              </w:rPr>
              <w:t>Práce je přehledně členěna a text je psán srozumitelně</w:t>
            </w:r>
            <w:r w:rsidR="00797AF8">
              <w:rPr>
                <w:sz w:val="22"/>
                <w:szCs w:val="22"/>
              </w:rPr>
              <w:t xml:space="preserve">, </w:t>
            </w:r>
            <w:r w:rsidR="00797AF8" w:rsidRPr="008A6CC9">
              <w:rPr>
                <w:sz w:val="22"/>
                <w:szCs w:val="22"/>
              </w:rPr>
              <w:t>odborným jazykem</w:t>
            </w:r>
            <w:r w:rsidR="00797AF8">
              <w:rPr>
                <w:sz w:val="22"/>
                <w:szCs w:val="22"/>
              </w:rPr>
              <w:t>.</w:t>
            </w:r>
          </w:p>
          <w:p w14:paraId="3FB25135" w14:textId="3A091361" w:rsidR="003D032B" w:rsidRPr="003D032B" w:rsidRDefault="008A6CC9" w:rsidP="003D032B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C37349">
              <w:rPr>
                <w:sz w:val="22"/>
                <w:szCs w:val="22"/>
              </w:rPr>
              <w:t>Teoretická část práce je relevantní. Úvod práce představuj</w:t>
            </w:r>
            <w:r w:rsidR="00DE497F" w:rsidRPr="00C37349">
              <w:rPr>
                <w:sz w:val="22"/>
                <w:szCs w:val="22"/>
              </w:rPr>
              <w:t>e její strukturu a</w:t>
            </w:r>
            <w:r w:rsidRPr="00C37349">
              <w:rPr>
                <w:sz w:val="22"/>
                <w:szCs w:val="22"/>
              </w:rPr>
              <w:t xml:space="preserve"> zvolené téma. Dále se studentka věnuje krizovým intervencím, </w:t>
            </w:r>
            <w:r w:rsidR="00DE497F" w:rsidRPr="00C37349">
              <w:rPr>
                <w:sz w:val="22"/>
                <w:szCs w:val="22"/>
              </w:rPr>
              <w:t>terénní práci</w:t>
            </w:r>
            <w:r w:rsidRPr="00C37349">
              <w:rPr>
                <w:sz w:val="22"/>
                <w:szCs w:val="22"/>
              </w:rPr>
              <w:t xml:space="preserve"> a </w:t>
            </w:r>
            <w:r w:rsidR="00DE497F" w:rsidRPr="00C37349">
              <w:rPr>
                <w:sz w:val="22"/>
                <w:szCs w:val="22"/>
              </w:rPr>
              <w:t>kontaktním centrům</w:t>
            </w:r>
            <w:r w:rsidRPr="00C37349">
              <w:rPr>
                <w:sz w:val="22"/>
                <w:szCs w:val="22"/>
              </w:rPr>
              <w:t>. Všechny tyto kapitoly dobře představují jednotlivá témata</w:t>
            </w:r>
            <w:r w:rsidR="00DE497F" w:rsidRPr="00C37349">
              <w:rPr>
                <w:sz w:val="22"/>
                <w:szCs w:val="22"/>
              </w:rPr>
              <w:t>, přičemž uvádějí odůvodnění jejich výběru.</w:t>
            </w:r>
            <w:r w:rsidR="00C37349">
              <w:rPr>
                <w:sz w:val="22"/>
                <w:szCs w:val="22"/>
              </w:rPr>
              <w:t xml:space="preserve"> Musím vyzdvihnout důkladné propracování této části.</w:t>
            </w:r>
          </w:p>
          <w:p w14:paraId="199EC355" w14:textId="5B69469C" w:rsidR="008A6CC9" w:rsidRPr="00D0770B" w:rsidRDefault="003D032B" w:rsidP="00D0770B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Je zřetelně stanoven výzkumný cíl a na něj navazující výzkumné otázky.</w:t>
            </w:r>
            <w:r w:rsidR="00D0770B">
              <w:rPr>
                <w:sz w:val="22"/>
                <w:szCs w:val="22"/>
              </w:rPr>
              <w:t xml:space="preserve"> V</w:t>
            </w:r>
            <w:r w:rsidR="008A6CC9" w:rsidRPr="00D0770B">
              <w:rPr>
                <w:sz w:val="22"/>
                <w:szCs w:val="22"/>
              </w:rPr>
              <w:t>ýzkumn</w:t>
            </w:r>
            <w:r w:rsidR="00D0770B">
              <w:rPr>
                <w:sz w:val="22"/>
                <w:szCs w:val="22"/>
              </w:rPr>
              <w:t>á</w:t>
            </w:r>
            <w:r w:rsidR="008A6CC9" w:rsidRPr="00D0770B">
              <w:rPr>
                <w:sz w:val="22"/>
                <w:szCs w:val="22"/>
              </w:rPr>
              <w:t xml:space="preserve"> metod</w:t>
            </w:r>
            <w:r w:rsidR="00D0770B">
              <w:rPr>
                <w:sz w:val="22"/>
                <w:szCs w:val="22"/>
              </w:rPr>
              <w:t xml:space="preserve">a </w:t>
            </w:r>
            <w:r w:rsidR="008A6CC9" w:rsidRPr="00D0770B">
              <w:rPr>
                <w:sz w:val="22"/>
                <w:szCs w:val="22"/>
              </w:rPr>
              <w:t>odpovídá výzkumnému cíli.</w:t>
            </w:r>
            <w:r w:rsidR="00D0770B">
              <w:rPr>
                <w:sz w:val="22"/>
                <w:szCs w:val="22"/>
              </w:rPr>
              <w:t xml:space="preserve"> </w:t>
            </w:r>
            <w:r w:rsidR="008A6CC9" w:rsidRPr="00D0770B">
              <w:rPr>
                <w:sz w:val="22"/>
                <w:szCs w:val="22"/>
              </w:rPr>
              <w:t>Volba výzkumného souboru je smysluplná a dobře odůvodněná.</w:t>
            </w:r>
          </w:p>
          <w:p w14:paraId="76DF3FDA" w14:textId="760A053C" w:rsidR="007935B7" w:rsidRPr="00EE1233" w:rsidRDefault="00D0770B" w:rsidP="007935B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Pozitivně hodnotím přehledné strukturování výsledků výzkumu podle jednotlivých výzkumných otázek.</w:t>
            </w:r>
          </w:p>
          <w:p w14:paraId="5487BF78" w14:textId="7B1265DF" w:rsidR="006C0D7F" w:rsidRPr="008A6CC9" w:rsidRDefault="006C0D7F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Velký počet</w:t>
            </w:r>
            <w:r w:rsidR="00965EA7">
              <w:rPr>
                <w:sz w:val="22"/>
                <w:szCs w:val="22"/>
              </w:rPr>
              <w:t xml:space="preserve"> relevantních</w:t>
            </w:r>
            <w:r>
              <w:rPr>
                <w:sz w:val="22"/>
                <w:szCs w:val="22"/>
              </w:rPr>
              <w:t xml:space="preserve"> zdrojů.</w:t>
            </w:r>
          </w:p>
          <w:p w14:paraId="5B9026FF" w14:textId="77777777" w:rsidR="00B411DB" w:rsidRPr="008A6CC9" w:rsidRDefault="00B411DB" w:rsidP="00362AB0">
            <w:pPr>
              <w:rPr>
                <w:sz w:val="22"/>
                <w:szCs w:val="22"/>
              </w:rPr>
            </w:pPr>
          </w:p>
          <w:p w14:paraId="7BB6A0C4" w14:textId="4BA86C4A" w:rsidR="00796936" w:rsidRPr="0022313B" w:rsidRDefault="00297EFF" w:rsidP="00796936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Slabé stránky práce:</w:t>
            </w:r>
          </w:p>
          <w:p w14:paraId="6B5D2E6D" w14:textId="0473EC4C" w:rsidR="00311790" w:rsidRDefault="005754E9" w:rsidP="005754E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Volbu výzkumného souboru by bylo vhodné doplnit o </w:t>
            </w:r>
            <w:r w:rsidR="00AF78F8">
              <w:rPr>
                <w:sz w:val="22"/>
                <w:szCs w:val="22"/>
              </w:rPr>
              <w:t>přesnější</w:t>
            </w:r>
            <w:r>
              <w:rPr>
                <w:sz w:val="22"/>
                <w:szCs w:val="22"/>
              </w:rPr>
              <w:t xml:space="preserve"> uvedení kritérií pro výběr informantů.</w:t>
            </w:r>
            <w:r w:rsidR="00F13C21">
              <w:rPr>
                <w:sz w:val="22"/>
                <w:szCs w:val="22"/>
              </w:rPr>
              <w:t xml:space="preserve"> Dále </w:t>
            </w:r>
            <w:r w:rsidR="00543DAD">
              <w:rPr>
                <w:sz w:val="22"/>
                <w:szCs w:val="22"/>
              </w:rPr>
              <w:t>by bylo vhodné</w:t>
            </w:r>
            <w:r w:rsidR="00F13C21">
              <w:rPr>
                <w:sz w:val="22"/>
                <w:szCs w:val="22"/>
              </w:rPr>
              <w:t xml:space="preserve"> místo Tabulky 1 shrnující délku praxe informantů detailněji popsat jednotlivé informanty</w:t>
            </w:r>
            <w:r w:rsidR="00543DAD">
              <w:rPr>
                <w:sz w:val="22"/>
                <w:szCs w:val="22"/>
              </w:rPr>
              <w:t>.</w:t>
            </w:r>
          </w:p>
          <w:p w14:paraId="64CC49A1" w14:textId="79D60FD5" w:rsidR="00C455C0" w:rsidRDefault="00C455C0" w:rsidP="005754E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Postup analýzy dat mohl být propracován podrobněji.</w:t>
            </w:r>
          </w:p>
          <w:p w14:paraId="1F38E4F6" w14:textId="3A3114BE" w:rsidR="00A14DB3" w:rsidRDefault="00D337FF" w:rsidP="005754E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Samotná analýza dat by také mohla být podrobnější. Studentka</w:t>
            </w:r>
            <w:r w:rsidR="00A14DB3">
              <w:rPr>
                <w:sz w:val="22"/>
                <w:szCs w:val="22"/>
              </w:rPr>
              <w:t xml:space="preserve"> správně </w:t>
            </w:r>
            <w:r w:rsidR="00112A85">
              <w:rPr>
                <w:sz w:val="22"/>
                <w:szCs w:val="22"/>
              </w:rPr>
              <w:t>rozebírá jednotlivé analytické kategorie, bohužel však nejsou přiblíženy jednotlivé kódy reprezentující tyto kategorie. Tomu by napomohlo snížení</w:t>
            </w:r>
            <w:r w:rsidR="002519B2">
              <w:rPr>
                <w:sz w:val="22"/>
                <w:szCs w:val="22"/>
              </w:rPr>
              <w:t xml:space="preserve"> jejich počtu, např. sloučením některých z nich (u první kategorie je 24 jednotlivých kódů).</w:t>
            </w:r>
            <w:r w:rsidR="00BA71CD">
              <w:rPr>
                <w:sz w:val="22"/>
                <w:szCs w:val="22"/>
              </w:rPr>
              <w:t xml:space="preserve"> Dále by bylo zajímavé definovat vlastnosti kategorií a jejich dimenze.</w:t>
            </w:r>
            <w:r w:rsidR="00E02FDB">
              <w:rPr>
                <w:sz w:val="22"/>
                <w:szCs w:val="22"/>
              </w:rPr>
              <w:t xml:space="preserve"> Nakonec, bylo by vhodné podrobněji popsat sestavený paradigmatický model.</w:t>
            </w:r>
          </w:p>
          <w:p w14:paraId="3D8E614B" w14:textId="28E468DC" w:rsidR="005754E9" w:rsidRPr="009F6E31" w:rsidRDefault="0022313B" w:rsidP="0031179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vhodně shrnuje </w:t>
            </w:r>
            <w:r w:rsidR="008C2C40">
              <w:rPr>
                <w:sz w:val="22"/>
                <w:szCs w:val="22"/>
              </w:rPr>
              <w:t>výsledky výzkumu</w:t>
            </w:r>
            <w:r>
              <w:rPr>
                <w:sz w:val="22"/>
                <w:szCs w:val="22"/>
              </w:rPr>
              <w:t>, bohužel je již nepropojuje se současným odborným poznáním.</w:t>
            </w:r>
            <w:r w:rsidR="0056471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Mimo to studentka nezmiňuje žádná ucelená doporučení pro praxi či další výzkum.</w:t>
            </w:r>
          </w:p>
          <w:p w14:paraId="4B4081FB" w14:textId="2BAF0DF2" w:rsidR="00D06BAA" w:rsidRDefault="00D06BAA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Formální úprava – obsah nezahrnuje čísla stran, prázdná kapitola</w:t>
            </w:r>
            <w:r w:rsidR="00ED55C5">
              <w:rPr>
                <w:sz w:val="22"/>
                <w:szCs w:val="22"/>
              </w:rPr>
              <w:t xml:space="preserve"> 1.5</w:t>
            </w:r>
            <w:r w:rsidR="000D12FF">
              <w:rPr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 xml:space="preserve"> 6.1</w:t>
            </w:r>
            <w:r w:rsidR="00311790">
              <w:rPr>
                <w:sz w:val="22"/>
                <w:szCs w:val="22"/>
              </w:rPr>
              <w:t xml:space="preserve">, </w:t>
            </w:r>
            <w:r w:rsidR="00311790" w:rsidRPr="00311790">
              <w:rPr>
                <w:sz w:val="22"/>
                <w:szCs w:val="22"/>
              </w:rPr>
              <w:t>předložky</w:t>
            </w:r>
            <w:r w:rsidR="00311790">
              <w:rPr>
                <w:sz w:val="22"/>
                <w:szCs w:val="22"/>
              </w:rPr>
              <w:t xml:space="preserve"> a spojky</w:t>
            </w:r>
            <w:r w:rsidR="00311790" w:rsidRPr="00311790">
              <w:rPr>
                <w:sz w:val="22"/>
                <w:szCs w:val="22"/>
              </w:rPr>
              <w:t xml:space="preserve"> na konci řádk</w:t>
            </w:r>
            <w:r w:rsidR="00D10466">
              <w:rPr>
                <w:sz w:val="22"/>
                <w:szCs w:val="22"/>
              </w:rPr>
              <w:t>ů</w:t>
            </w:r>
            <w:r w:rsidR="001451AB">
              <w:rPr>
                <w:sz w:val="22"/>
                <w:szCs w:val="22"/>
              </w:rPr>
              <w:t>, na tabulky není v textu odkazováno</w:t>
            </w:r>
            <w:r w:rsidR="00416C97">
              <w:rPr>
                <w:sz w:val="22"/>
                <w:szCs w:val="22"/>
              </w:rPr>
              <w:t>.</w:t>
            </w:r>
          </w:p>
          <w:p w14:paraId="2DECD538" w14:textId="77777777" w:rsidR="00AC737E" w:rsidRDefault="00AC737E" w:rsidP="00AC737E">
            <w:pPr>
              <w:rPr>
                <w:sz w:val="22"/>
                <w:szCs w:val="22"/>
              </w:rPr>
            </w:pPr>
          </w:p>
          <w:p w14:paraId="32E2EDF4" w14:textId="37A6AA87" w:rsidR="003D3A45" w:rsidRPr="00AC737E" w:rsidRDefault="00AC737E" w:rsidP="00AC73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Celkově práci hodnotím jako zajímavou a přínosnou</w:t>
            </w:r>
            <w:r w:rsidR="004C7412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I přes </w:t>
            </w:r>
            <w:r w:rsidR="00124E8F">
              <w:rPr>
                <w:sz w:val="22"/>
                <w:szCs w:val="22"/>
              </w:rPr>
              <w:t xml:space="preserve">výše uvedené </w:t>
            </w:r>
            <w:r>
              <w:rPr>
                <w:sz w:val="22"/>
                <w:szCs w:val="22"/>
              </w:rPr>
              <w:t>nedostatky</w:t>
            </w:r>
            <w:r w:rsidR="00124E8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je text na velmi dobré formální úrovni.</w:t>
            </w:r>
            <w:r w:rsidR="004C74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 teoretické části práce studentka prokázala orientaci ve zkoumaném tématu a </w:t>
            </w:r>
            <w:r w:rsidR="003D3A45">
              <w:rPr>
                <w:sz w:val="22"/>
                <w:szCs w:val="22"/>
              </w:rPr>
              <w:t xml:space="preserve">v praktické části </w:t>
            </w:r>
            <w:r w:rsidR="00BB589D">
              <w:rPr>
                <w:sz w:val="22"/>
                <w:szCs w:val="22"/>
              </w:rPr>
              <w:t>schopnost provést výzkumné šetření</w:t>
            </w:r>
            <w:r w:rsidR="006352A1">
              <w:rPr>
                <w:sz w:val="22"/>
                <w:szCs w:val="22"/>
              </w:rPr>
              <w:t xml:space="preserve"> a vyhodnotit jeho výsledky. </w:t>
            </w:r>
            <w:r w:rsidR="00EA4C55">
              <w:rPr>
                <w:sz w:val="22"/>
                <w:szCs w:val="22"/>
              </w:rPr>
              <w:t>Na základě uvedeného</w:t>
            </w:r>
            <w:r w:rsidR="00717223">
              <w:rPr>
                <w:sz w:val="22"/>
                <w:szCs w:val="22"/>
              </w:rPr>
              <w:t xml:space="preserve"> hodnocení</w:t>
            </w:r>
            <w:r w:rsidR="00EA4C55">
              <w:rPr>
                <w:sz w:val="22"/>
                <w:szCs w:val="22"/>
              </w:rPr>
              <w:t xml:space="preserve"> doporučuji</w:t>
            </w:r>
            <w:r w:rsidR="00B677B3">
              <w:rPr>
                <w:sz w:val="22"/>
                <w:szCs w:val="22"/>
              </w:rPr>
              <w:t xml:space="preserve"> práci</w:t>
            </w:r>
            <w:r w:rsidR="00EA4C55">
              <w:rPr>
                <w:sz w:val="22"/>
                <w:szCs w:val="22"/>
              </w:rPr>
              <w:t xml:space="preserve"> k obhajobě.</w:t>
            </w:r>
          </w:p>
          <w:p w14:paraId="50056BD7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03C3B" w14:textId="77777777" w:rsidTr="00C50B27">
        <w:tc>
          <w:tcPr>
            <w:tcW w:w="9828" w:type="dxa"/>
            <w:gridSpan w:val="9"/>
          </w:tcPr>
          <w:p w14:paraId="3BD323D9" w14:textId="593502A1" w:rsidR="00B411DB" w:rsidRPr="00210B62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2E13111A" w14:textId="481F1011" w:rsidR="00B411DB" w:rsidRPr="00C50B27" w:rsidRDefault="008D420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Dokázala byste přiblížit doporučení pro praxi vycházející z Vaší práce?</w:t>
            </w:r>
          </w:p>
          <w:p w14:paraId="0474EB36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7E42B897" w14:textId="77777777" w:rsidTr="00C50B27">
        <w:tc>
          <w:tcPr>
            <w:tcW w:w="6791" w:type="dxa"/>
            <w:gridSpan w:val="3"/>
          </w:tcPr>
          <w:p w14:paraId="30C34D1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F716B42" w14:textId="02F28F4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D2C9F23" w14:textId="12F2AD64" w:rsidR="00B411DB" w:rsidRPr="00C50B27" w:rsidRDefault="003B419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43E1EB97" w14:textId="2180DC8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D17CC95" w14:textId="67990BD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51049F8" w14:textId="75675CE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CF280C3" w14:textId="19637C5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09BD95C" w14:textId="77777777" w:rsidTr="00C50B27">
        <w:tc>
          <w:tcPr>
            <w:tcW w:w="4068" w:type="dxa"/>
            <w:gridSpan w:val="2"/>
            <w:vAlign w:val="center"/>
          </w:tcPr>
          <w:p w14:paraId="60B06D84" w14:textId="659262D2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E37831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14:paraId="6B665A1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05EE7B90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2247D" w14:textId="77777777" w:rsidR="002E78BC" w:rsidRDefault="002E78BC">
      <w:r>
        <w:separator/>
      </w:r>
    </w:p>
  </w:endnote>
  <w:endnote w:type="continuationSeparator" w:id="0">
    <w:p w14:paraId="0E4C315C" w14:textId="77777777" w:rsidR="002E78BC" w:rsidRDefault="002E7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BC20E" w14:textId="77777777" w:rsidR="002E78BC" w:rsidRDefault="002E78BC">
      <w:r>
        <w:separator/>
      </w:r>
    </w:p>
  </w:footnote>
  <w:footnote w:type="continuationSeparator" w:id="0">
    <w:p w14:paraId="406CA33F" w14:textId="77777777" w:rsidR="002E78BC" w:rsidRDefault="002E78BC">
      <w:r>
        <w:continuationSeparator/>
      </w:r>
    </w:p>
  </w:footnote>
  <w:footnote w:id="1">
    <w:p w14:paraId="7DD27DCE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8688E"/>
    <w:multiLevelType w:val="hybridMultilevel"/>
    <w:tmpl w:val="C3A07A50"/>
    <w:lvl w:ilvl="0" w:tplc="22BE35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33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A4A"/>
    <w:rsid w:val="00002470"/>
    <w:rsid w:val="000044D2"/>
    <w:rsid w:val="00091932"/>
    <w:rsid w:val="000B2C75"/>
    <w:rsid w:val="000D12FF"/>
    <w:rsid w:val="000F709E"/>
    <w:rsid w:val="00112A85"/>
    <w:rsid w:val="00124E8F"/>
    <w:rsid w:val="001451AB"/>
    <w:rsid w:val="00154F27"/>
    <w:rsid w:val="00166261"/>
    <w:rsid w:val="00174AEC"/>
    <w:rsid w:val="00177BAB"/>
    <w:rsid w:val="001E1745"/>
    <w:rsid w:val="002051BE"/>
    <w:rsid w:val="00210B62"/>
    <w:rsid w:val="0021256F"/>
    <w:rsid w:val="0022313B"/>
    <w:rsid w:val="002519B2"/>
    <w:rsid w:val="002831AC"/>
    <w:rsid w:val="00297EFF"/>
    <w:rsid w:val="002E618F"/>
    <w:rsid w:val="002E78BC"/>
    <w:rsid w:val="002F1129"/>
    <w:rsid w:val="002F5065"/>
    <w:rsid w:val="00311790"/>
    <w:rsid w:val="00353757"/>
    <w:rsid w:val="00362AB0"/>
    <w:rsid w:val="003A33E2"/>
    <w:rsid w:val="003B4191"/>
    <w:rsid w:val="003D032B"/>
    <w:rsid w:val="003D0A73"/>
    <w:rsid w:val="003D3A45"/>
    <w:rsid w:val="003F34FA"/>
    <w:rsid w:val="003F5DA2"/>
    <w:rsid w:val="00416C97"/>
    <w:rsid w:val="004473EB"/>
    <w:rsid w:val="00474E04"/>
    <w:rsid w:val="004914D3"/>
    <w:rsid w:val="004C7412"/>
    <w:rsid w:val="004E1A4A"/>
    <w:rsid w:val="00512982"/>
    <w:rsid w:val="00520E5A"/>
    <w:rsid w:val="00526D47"/>
    <w:rsid w:val="00543DAD"/>
    <w:rsid w:val="005465E2"/>
    <w:rsid w:val="0055255D"/>
    <w:rsid w:val="00564714"/>
    <w:rsid w:val="005754E9"/>
    <w:rsid w:val="005A2A1A"/>
    <w:rsid w:val="005C219A"/>
    <w:rsid w:val="00622216"/>
    <w:rsid w:val="006352A1"/>
    <w:rsid w:val="006664FC"/>
    <w:rsid w:val="006847E2"/>
    <w:rsid w:val="006A6349"/>
    <w:rsid w:val="006B4CDF"/>
    <w:rsid w:val="006C0D7F"/>
    <w:rsid w:val="006C5093"/>
    <w:rsid w:val="007062F7"/>
    <w:rsid w:val="00711444"/>
    <w:rsid w:val="00715129"/>
    <w:rsid w:val="00717223"/>
    <w:rsid w:val="00730149"/>
    <w:rsid w:val="007346B7"/>
    <w:rsid w:val="007553A2"/>
    <w:rsid w:val="00774D81"/>
    <w:rsid w:val="00785D77"/>
    <w:rsid w:val="00786197"/>
    <w:rsid w:val="007935B7"/>
    <w:rsid w:val="00796936"/>
    <w:rsid w:val="00797AF8"/>
    <w:rsid w:val="007A31E6"/>
    <w:rsid w:val="007C3AC1"/>
    <w:rsid w:val="007E0585"/>
    <w:rsid w:val="00800212"/>
    <w:rsid w:val="008060D8"/>
    <w:rsid w:val="00823C83"/>
    <w:rsid w:val="008614B3"/>
    <w:rsid w:val="00886569"/>
    <w:rsid w:val="008A6CC9"/>
    <w:rsid w:val="008C2025"/>
    <w:rsid w:val="008C2C40"/>
    <w:rsid w:val="008D2285"/>
    <w:rsid w:val="008D4204"/>
    <w:rsid w:val="008D61E4"/>
    <w:rsid w:val="008E76C0"/>
    <w:rsid w:val="008F71F4"/>
    <w:rsid w:val="00902839"/>
    <w:rsid w:val="009206A1"/>
    <w:rsid w:val="0094771A"/>
    <w:rsid w:val="00965EA7"/>
    <w:rsid w:val="009A27D5"/>
    <w:rsid w:val="009B3CD1"/>
    <w:rsid w:val="009F1B1A"/>
    <w:rsid w:val="009F6E31"/>
    <w:rsid w:val="00A04B6D"/>
    <w:rsid w:val="00A14DB3"/>
    <w:rsid w:val="00A160EC"/>
    <w:rsid w:val="00A278AB"/>
    <w:rsid w:val="00A65D49"/>
    <w:rsid w:val="00AA02A9"/>
    <w:rsid w:val="00AB45CF"/>
    <w:rsid w:val="00AC737E"/>
    <w:rsid w:val="00AD691A"/>
    <w:rsid w:val="00AF78F8"/>
    <w:rsid w:val="00B16F6F"/>
    <w:rsid w:val="00B411DB"/>
    <w:rsid w:val="00B677B3"/>
    <w:rsid w:val="00B70629"/>
    <w:rsid w:val="00BA3203"/>
    <w:rsid w:val="00BA71CD"/>
    <w:rsid w:val="00BB589D"/>
    <w:rsid w:val="00BE2444"/>
    <w:rsid w:val="00BE5FA3"/>
    <w:rsid w:val="00BF0D3F"/>
    <w:rsid w:val="00C150B8"/>
    <w:rsid w:val="00C32A0E"/>
    <w:rsid w:val="00C37349"/>
    <w:rsid w:val="00C425E6"/>
    <w:rsid w:val="00C435C6"/>
    <w:rsid w:val="00C455C0"/>
    <w:rsid w:val="00C50B27"/>
    <w:rsid w:val="00C6588D"/>
    <w:rsid w:val="00C6693A"/>
    <w:rsid w:val="00C80EE4"/>
    <w:rsid w:val="00CA7D64"/>
    <w:rsid w:val="00CC24A8"/>
    <w:rsid w:val="00CC2DE3"/>
    <w:rsid w:val="00CF2769"/>
    <w:rsid w:val="00D05C79"/>
    <w:rsid w:val="00D06BAA"/>
    <w:rsid w:val="00D0770B"/>
    <w:rsid w:val="00D10466"/>
    <w:rsid w:val="00D337FF"/>
    <w:rsid w:val="00D43699"/>
    <w:rsid w:val="00D438F7"/>
    <w:rsid w:val="00D7646D"/>
    <w:rsid w:val="00DC1BF5"/>
    <w:rsid w:val="00DD2EC8"/>
    <w:rsid w:val="00DE497F"/>
    <w:rsid w:val="00E02FDB"/>
    <w:rsid w:val="00E1719B"/>
    <w:rsid w:val="00E172E6"/>
    <w:rsid w:val="00E20E34"/>
    <w:rsid w:val="00E26172"/>
    <w:rsid w:val="00E37831"/>
    <w:rsid w:val="00E709EA"/>
    <w:rsid w:val="00E93DB3"/>
    <w:rsid w:val="00EA4C55"/>
    <w:rsid w:val="00ED2FBE"/>
    <w:rsid w:val="00ED55C5"/>
    <w:rsid w:val="00EE1233"/>
    <w:rsid w:val="00EE1CD1"/>
    <w:rsid w:val="00EE7554"/>
    <w:rsid w:val="00F1326B"/>
    <w:rsid w:val="00F1360B"/>
    <w:rsid w:val="00F13C21"/>
    <w:rsid w:val="00F90728"/>
    <w:rsid w:val="00F94517"/>
    <w:rsid w:val="00FA3BCC"/>
    <w:rsid w:val="00FB7EFA"/>
    <w:rsid w:val="00FE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1D9FE"/>
  <w15:chartTrackingRefBased/>
  <w15:docId w15:val="{144B26EE-D609-47D2-B9FC-29A59691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Odkaznakoment">
    <w:name w:val="annotation reference"/>
    <w:basedOn w:val="Standardnpsmoodstavce"/>
    <w:rsid w:val="00E20E34"/>
    <w:rPr>
      <w:sz w:val="16"/>
      <w:szCs w:val="16"/>
    </w:rPr>
  </w:style>
  <w:style w:type="paragraph" w:styleId="Textkomente">
    <w:name w:val="annotation text"/>
    <w:basedOn w:val="Normln"/>
    <w:link w:val="TextkomenteChar"/>
    <w:rsid w:val="00E20E3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E20E34"/>
  </w:style>
  <w:style w:type="paragraph" w:styleId="Pedmtkomente">
    <w:name w:val="annotation subject"/>
    <w:basedOn w:val="Textkomente"/>
    <w:next w:val="Textkomente"/>
    <w:link w:val="PedmtkomenteChar"/>
    <w:rsid w:val="00E20E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E20E34"/>
    <w:rPr>
      <w:b/>
      <w:bCs/>
    </w:rPr>
  </w:style>
  <w:style w:type="paragraph" w:styleId="Odstavecseseznamem">
    <w:name w:val="List Paragraph"/>
    <w:basedOn w:val="Normln"/>
    <w:uiPriority w:val="34"/>
    <w:qFormat/>
    <w:rsid w:val="008A6C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da\Documents\Moje%20soubory%20a%20z&#225;lohy\Vysok&#225;%20&#353;kola\Doktorsk&#233;%20studium\Oponentury\2025%20LS\Va&#345;ekov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Vařeková_O.dotx</Template>
  <TotalTime>642</TotalTime>
  <Pages>2</Pages>
  <Words>533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 Klokočka</dc:creator>
  <cp:keywords/>
  <cp:lastModifiedBy>Jan Klokočka</cp:lastModifiedBy>
  <cp:revision>110</cp:revision>
  <cp:lastPrinted>2012-04-25T08:21:00Z</cp:lastPrinted>
  <dcterms:created xsi:type="dcterms:W3CDTF">2025-04-26T16:49:00Z</dcterms:created>
  <dcterms:modified xsi:type="dcterms:W3CDTF">2025-05-13T10:18:00Z</dcterms:modified>
</cp:coreProperties>
</file>