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42C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Michal Zvonek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42C09" w:rsidP="00362AB0">
            <w:pPr>
              <w:rPr>
                <w:sz w:val="22"/>
                <w:szCs w:val="22"/>
              </w:rPr>
            </w:pPr>
            <w:r>
              <w:t>Informální učení dospělých tří věkových skupin ve volném čase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A17EE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Denisa Denglerová,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C92D1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42C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92D17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92D17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8464D" w:rsidRDefault="006847E2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8464D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942C09" w:rsidRDefault="006847E2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942C0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942C09" w:rsidRDefault="006847E2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942C0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942C09" w:rsidRDefault="006847E2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942C09" w:rsidRDefault="006847E2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8464D" w:rsidRDefault="005C219A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942C09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8464D" w:rsidRDefault="005C219A" w:rsidP="00C50B27">
            <w:pPr>
              <w:jc w:val="center"/>
              <w:rPr>
                <w:b/>
                <w:sz w:val="22"/>
                <w:szCs w:val="22"/>
              </w:rPr>
            </w:pPr>
            <w:r w:rsidRPr="00C8464D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942C09" w:rsidRDefault="0055255D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942C0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942C09" w:rsidRDefault="0055255D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76028C" w:rsidRDefault="0055255D" w:rsidP="00C50B27">
            <w:pPr>
              <w:jc w:val="center"/>
              <w:rPr>
                <w:sz w:val="22"/>
                <w:szCs w:val="22"/>
              </w:rPr>
            </w:pPr>
            <w:r w:rsidRPr="0076028C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76028C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76028C">
              <w:rPr>
                <w:b/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942C09" w:rsidRDefault="0055255D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942C0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8464D" w:rsidRDefault="0055255D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942C09" w:rsidRDefault="0055255D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942C09" w:rsidRDefault="0055255D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8464D" w:rsidRDefault="00B411DB" w:rsidP="008614B3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942C09" w:rsidRDefault="00B411DB" w:rsidP="008614B3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942C09" w:rsidRDefault="00B411DB" w:rsidP="008614B3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8464D" w:rsidRDefault="00B411DB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942C09" w:rsidRDefault="00B411DB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942C0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942C09" w:rsidRDefault="00942C09" w:rsidP="00942C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práce se týká relevantních témat. Místa však práce připomíná spíše rešerše k tématu, je plná výčtů bez zjevného propojení s dalším textem. Tyto pasáže také nejsou správně citovány, občas chybí odkazy na zdroje, byť je zjevné, že se jedná o převzaté informace.</w:t>
            </w:r>
          </w:p>
          <w:p w:rsidR="00942C09" w:rsidRDefault="00942C09" w:rsidP="00942C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Hlavním problémem je však empirická část práce, domnívám se, že má dva velké limity – výběr respondentů (nejedná se o kvótní výběr, neboť neodráží reálnou věkovou skladbu, nejedná se ani o náhodný výběr, jak je deklarováno, není jasné, proč byla část vzorku vyloučena atd.) a použitý nástroj. </w:t>
            </w:r>
            <w:proofErr w:type="spellStart"/>
            <w:r>
              <w:rPr>
                <w:sz w:val="22"/>
                <w:szCs w:val="22"/>
              </w:rPr>
              <w:t>Nejdená</w:t>
            </w:r>
            <w:proofErr w:type="spellEnd"/>
            <w:r>
              <w:rPr>
                <w:sz w:val="22"/>
                <w:szCs w:val="22"/>
              </w:rPr>
              <w:t xml:space="preserve"> se o dotazník, spíše o velmi stručnou anketku. Pokud dáme bokem sociodemografické charakteristiky, zbývají pouze 4 otázky, navíc odhad času bývá v podobných formulacích problematický. Dále autor provádí formálně správné statistické analýzy, nicméně nad málo smysluplným obsahem. Autorovi pak nevycházejí žádné závěry v souladu s teoretickými očekáváními, což není reflektováno. </w:t>
            </w:r>
          </w:p>
          <w:p w:rsidR="00942C09" w:rsidRPr="00C50B27" w:rsidRDefault="00942C09" w:rsidP="00942C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</w:p>
        </w:tc>
        <w:bookmarkStart w:id="0" w:name="_GoBack"/>
        <w:bookmarkEnd w:id="0"/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942C0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si vysvětlujete rozdíl mezi výsledky Vašeho výzkumu a očekáváními planoucími z předchozích výzkumných studií?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8464D" w:rsidRDefault="00B411DB" w:rsidP="00C50B27">
            <w:pPr>
              <w:jc w:val="center"/>
              <w:rPr>
                <w:sz w:val="22"/>
                <w:szCs w:val="22"/>
              </w:rPr>
            </w:pPr>
            <w:r w:rsidRPr="00C8464D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942C09" w:rsidRDefault="00B411DB" w:rsidP="00C50B27">
            <w:pPr>
              <w:jc w:val="center"/>
              <w:rPr>
                <w:sz w:val="22"/>
                <w:szCs w:val="22"/>
              </w:rPr>
            </w:pPr>
            <w:r w:rsidRPr="00942C09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942C09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942C09">
              <w:rPr>
                <w:b/>
                <w:sz w:val="22"/>
                <w:szCs w:val="22"/>
              </w:rPr>
              <w:t>D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E</w:t>
            </w: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</w:t>
            </w: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407" w:rsidRDefault="00742407">
      <w:r>
        <w:separator/>
      </w:r>
    </w:p>
  </w:endnote>
  <w:endnote w:type="continuationSeparator" w:id="0">
    <w:p w:rsidR="00742407" w:rsidRDefault="00742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407" w:rsidRDefault="00742407">
      <w:r>
        <w:separator/>
      </w:r>
    </w:p>
  </w:footnote>
  <w:footnote w:type="continuationSeparator" w:id="0">
    <w:p w:rsidR="00742407" w:rsidRDefault="0074240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EEC"/>
    <w:rsid w:val="00066468"/>
    <w:rsid w:val="00362AB0"/>
    <w:rsid w:val="003F5DA2"/>
    <w:rsid w:val="004254FB"/>
    <w:rsid w:val="00512982"/>
    <w:rsid w:val="00526D47"/>
    <w:rsid w:val="0055255D"/>
    <w:rsid w:val="005C219A"/>
    <w:rsid w:val="006847E2"/>
    <w:rsid w:val="00742407"/>
    <w:rsid w:val="0076028C"/>
    <w:rsid w:val="00785FA7"/>
    <w:rsid w:val="007A1F64"/>
    <w:rsid w:val="008614B3"/>
    <w:rsid w:val="008C2636"/>
    <w:rsid w:val="00942C09"/>
    <w:rsid w:val="009B2248"/>
    <w:rsid w:val="009B61CE"/>
    <w:rsid w:val="00A17EEC"/>
    <w:rsid w:val="00AF1740"/>
    <w:rsid w:val="00B02A88"/>
    <w:rsid w:val="00B411DB"/>
    <w:rsid w:val="00BA3203"/>
    <w:rsid w:val="00C50B27"/>
    <w:rsid w:val="00C8464D"/>
    <w:rsid w:val="00C92D17"/>
    <w:rsid w:val="00CE0A8B"/>
    <w:rsid w:val="00CE4377"/>
    <w:rsid w:val="00DB612F"/>
    <w:rsid w:val="00DC1BF5"/>
    <w:rsid w:val="00E67C85"/>
    <w:rsid w:val="00E709EA"/>
    <w:rsid w:val="00F1326B"/>
    <w:rsid w:val="00FE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780051"/>
  <w15:chartTrackingRefBased/>
  <w15:docId w15:val="{FAC43D9A-217D-47C4-91DF-80DE5CDF9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nglerova\Downloads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12</TotalTime>
  <Pages>1</Pages>
  <Words>358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Denisa Denglerová</dc:creator>
  <cp:keywords/>
  <cp:lastModifiedBy>Denisa Denglerová</cp:lastModifiedBy>
  <cp:revision>3</cp:revision>
  <cp:lastPrinted>2012-04-25T08:21:00Z</cp:lastPrinted>
  <dcterms:created xsi:type="dcterms:W3CDTF">2025-05-11T18:45:00Z</dcterms:created>
  <dcterms:modified xsi:type="dcterms:W3CDTF">2025-05-11T18:56:00Z</dcterms:modified>
</cp:coreProperties>
</file>