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73BCD07" w14:textId="77777777" w:rsidTr="00C50B27">
        <w:tc>
          <w:tcPr>
            <w:tcW w:w="9828" w:type="dxa"/>
            <w:gridSpan w:val="9"/>
          </w:tcPr>
          <w:p w14:paraId="5023C4A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F2250B4" w14:textId="77777777" w:rsidTr="00C50B27">
        <w:tc>
          <w:tcPr>
            <w:tcW w:w="2808" w:type="dxa"/>
          </w:tcPr>
          <w:p w14:paraId="1C354C4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3BC0540" w14:textId="26FB1022" w:rsidR="006847E2" w:rsidRPr="00C50B27" w:rsidRDefault="000B366D" w:rsidP="009B4C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9B4C7B" w:rsidRPr="009B4C7B">
              <w:rPr>
                <w:sz w:val="22"/>
                <w:szCs w:val="22"/>
              </w:rPr>
              <w:t>Gabriela Sanhret</w:t>
            </w:r>
          </w:p>
        </w:tc>
      </w:tr>
      <w:tr w:rsidR="006847E2" w:rsidRPr="00C50B27" w14:paraId="45909597" w14:textId="77777777" w:rsidTr="00C50B27">
        <w:tc>
          <w:tcPr>
            <w:tcW w:w="2808" w:type="dxa"/>
          </w:tcPr>
          <w:p w14:paraId="027EC4D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451149C" w14:textId="72474878" w:rsidR="006847E2" w:rsidRPr="00C50B27" w:rsidRDefault="009B4C7B" w:rsidP="000B366D">
            <w:pPr>
              <w:rPr>
                <w:sz w:val="22"/>
                <w:szCs w:val="22"/>
              </w:rPr>
            </w:pPr>
            <w:r w:rsidRPr="009B4C7B">
              <w:rPr>
                <w:sz w:val="22"/>
                <w:szCs w:val="22"/>
              </w:rPr>
              <w:t>Analýza třídního klimatu ve vybraném třídním kolektivu</w:t>
            </w:r>
          </w:p>
        </w:tc>
      </w:tr>
      <w:tr w:rsidR="006847E2" w:rsidRPr="00C50B27" w14:paraId="3510870C" w14:textId="77777777" w:rsidTr="00C50B27">
        <w:tc>
          <w:tcPr>
            <w:tcW w:w="2808" w:type="dxa"/>
          </w:tcPr>
          <w:p w14:paraId="56C7A86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495775A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63623EE3" w14:textId="77777777" w:rsidTr="00C50B27">
        <w:tc>
          <w:tcPr>
            <w:tcW w:w="2808" w:type="dxa"/>
          </w:tcPr>
          <w:p w14:paraId="5619988C" w14:textId="77777777"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2EFE0DC0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9847900" w14:textId="77777777" w:rsidTr="00C50B27">
        <w:tc>
          <w:tcPr>
            <w:tcW w:w="2808" w:type="dxa"/>
          </w:tcPr>
          <w:p w14:paraId="4B1376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4C4B5EF" w14:textId="091F4835" w:rsidR="006847E2" w:rsidRPr="00C50B27" w:rsidRDefault="000B366D" w:rsidP="00CE22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42DA3A0A" w14:textId="77777777" w:rsidTr="00C50B27">
        <w:tc>
          <w:tcPr>
            <w:tcW w:w="2808" w:type="dxa"/>
            <w:vAlign w:val="center"/>
          </w:tcPr>
          <w:p w14:paraId="7A22D368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51537E4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A0DEA1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047978A" w14:textId="77777777" w:rsidTr="00C50B27">
        <w:tc>
          <w:tcPr>
            <w:tcW w:w="9828" w:type="dxa"/>
            <w:gridSpan w:val="9"/>
            <w:shd w:val="clear" w:color="auto" w:fill="A6A6A6"/>
          </w:tcPr>
          <w:p w14:paraId="48F168A0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639ECB7" w14:textId="77777777" w:rsidTr="00C50B27">
        <w:tc>
          <w:tcPr>
            <w:tcW w:w="6791" w:type="dxa"/>
            <w:gridSpan w:val="3"/>
          </w:tcPr>
          <w:p w14:paraId="058D8C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2241F556" w14:textId="5F1035B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6DA355" w14:textId="586969E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1FCB79" w14:textId="0B5A3BF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CDA165" w14:textId="0EFFEE00" w:rsidR="006847E2" w:rsidRPr="00C50B27" w:rsidRDefault="00A80EF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5B5819F" w14:textId="4966154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3A9A30" w14:textId="7DE8071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FC854E9" w14:textId="77777777" w:rsidTr="00C50B27">
        <w:tc>
          <w:tcPr>
            <w:tcW w:w="6791" w:type="dxa"/>
            <w:gridSpan w:val="3"/>
          </w:tcPr>
          <w:p w14:paraId="273B1B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1896ADC" w14:textId="30261B8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D5490C" w14:textId="0BEA21F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60240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752219E" w14:textId="36961DA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E0696A" w14:textId="73E86C7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38D821" w14:textId="06C94F0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2B8A394" w14:textId="77777777" w:rsidTr="00C50B27">
        <w:tc>
          <w:tcPr>
            <w:tcW w:w="6791" w:type="dxa"/>
            <w:gridSpan w:val="3"/>
          </w:tcPr>
          <w:p w14:paraId="536E5046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A0A8145" w14:textId="7B5192B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0E06DE" w14:textId="40FB149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2A1B1D" w14:textId="1BEC62B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B5EDE4F" w14:textId="0CC5D0EA" w:rsidR="006847E2" w:rsidRPr="00C50B27" w:rsidRDefault="009875C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1834E12" w14:textId="60335BF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56EC6B" w14:textId="37FC2C1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DA06AA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0685563" w14:textId="0376304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7FBC92E" w14:textId="77777777" w:rsidTr="00C50B27">
        <w:tc>
          <w:tcPr>
            <w:tcW w:w="6791" w:type="dxa"/>
            <w:gridSpan w:val="3"/>
          </w:tcPr>
          <w:p w14:paraId="5E28E255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17FCA44" w14:textId="107DFDE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7F8869" w14:textId="6825E2E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A1320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C0A447D" w14:textId="1D6D554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F23D90" w14:textId="01044F9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830821A" w14:textId="759C1CA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643B913" w14:textId="77777777" w:rsidTr="00C50B27">
        <w:tc>
          <w:tcPr>
            <w:tcW w:w="6791" w:type="dxa"/>
            <w:gridSpan w:val="3"/>
          </w:tcPr>
          <w:p w14:paraId="2161CA39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F979E63" w14:textId="5FE11DE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A3FFDA" w14:textId="4C83304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9B176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4DD8FA6" w14:textId="5F958E1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DCCD36" w14:textId="45E7903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BB97ED7" w14:textId="1E5BE18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BD63F1D" w14:textId="77777777" w:rsidTr="00C50B27">
        <w:tc>
          <w:tcPr>
            <w:tcW w:w="6791" w:type="dxa"/>
            <w:gridSpan w:val="3"/>
          </w:tcPr>
          <w:p w14:paraId="5F1FE5DE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5C258ED" w14:textId="37F2810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DA6FC9" w14:textId="5A458454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5FF5D3E" w14:textId="58677994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0A8EAA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B3F5F1E" w14:textId="29E7892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930AFD5" w14:textId="6022962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BE4978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540395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48DF8EDB" w14:textId="77777777" w:rsidTr="00C50B27">
        <w:tc>
          <w:tcPr>
            <w:tcW w:w="6791" w:type="dxa"/>
            <w:gridSpan w:val="3"/>
          </w:tcPr>
          <w:p w14:paraId="3B96A0A3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C9D71D9" w14:textId="2465481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254322" w14:textId="2B1A20B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8D5D1F" w14:textId="1C9C168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13A4C12" w14:textId="25FAABC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85384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45CC477E" w14:textId="6992305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0F73189" w14:textId="77777777" w:rsidTr="00C50B27">
        <w:tc>
          <w:tcPr>
            <w:tcW w:w="6791" w:type="dxa"/>
            <w:gridSpan w:val="3"/>
          </w:tcPr>
          <w:p w14:paraId="4378387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61BA71D" w14:textId="4B7F8A5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E6FAF9" w14:textId="201B1EF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36EA9D" w14:textId="5125542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D35FCD" w14:textId="5C8ABA9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0F225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9A5994F" w14:textId="2854D2A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6504431" w14:textId="77777777" w:rsidTr="00C50B27">
        <w:tc>
          <w:tcPr>
            <w:tcW w:w="6791" w:type="dxa"/>
            <w:gridSpan w:val="3"/>
          </w:tcPr>
          <w:p w14:paraId="1634135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6D6976B" w14:textId="4E92D8D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7BC128" w14:textId="520CC29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ADFAD8" w14:textId="1A51E00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7CE5BF" w14:textId="76EA6C8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86897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42551D42" w14:textId="5921CC6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B3D3AF2" w14:textId="77777777" w:rsidTr="00C50B27">
        <w:tc>
          <w:tcPr>
            <w:tcW w:w="6791" w:type="dxa"/>
            <w:gridSpan w:val="3"/>
          </w:tcPr>
          <w:p w14:paraId="6054F61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672F9CD" w14:textId="7558286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E5EE95" w14:textId="279E0CA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EC469" w14:textId="7E6C9BB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6C1DAC5" w14:textId="7295F88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F27D4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52BBD73E" w14:textId="00AB315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DDB8E59" w14:textId="77777777" w:rsidTr="00B411DB">
        <w:tc>
          <w:tcPr>
            <w:tcW w:w="9828" w:type="dxa"/>
            <w:gridSpan w:val="9"/>
            <w:shd w:val="clear" w:color="auto" w:fill="A6A6A6"/>
          </w:tcPr>
          <w:p w14:paraId="470B0C16" w14:textId="42906045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14:paraId="2D4A0B9F" w14:textId="77777777" w:rsidTr="00C50B27">
        <w:tc>
          <w:tcPr>
            <w:tcW w:w="6791" w:type="dxa"/>
            <w:gridSpan w:val="3"/>
          </w:tcPr>
          <w:p w14:paraId="3AF0A47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CE1D1DA" w14:textId="2A6206D6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3C7E9F" w14:textId="5B215FB8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D27F37" w14:textId="1373C38B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673892" w14:textId="5A0F2E6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F21FD7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38BC5D0A" w14:textId="5A83563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16A2C14" w14:textId="77777777" w:rsidTr="00C50B27">
        <w:tc>
          <w:tcPr>
            <w:tcW w:w="6791" w:type="dxa"/>
            <w:gridSpan w:val="3"/>
          </w:tcPr>
          <w:p w14:paraId="0CAC951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3DFCA39" w14:textId="573C5A9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5DE21F" w14:textId="69B170A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B88AF0" w14:textId="443CC07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1B70490" w14:textId="0DAD164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36C70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17E32A8" w14:textId="7B8F4FA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77B324C" w14:textId="77777777" w:rsidTr="00C50B27">
        <w:tc>
          <w:tcPr>
            <w:tcW w:w="6791" w:type="dxa"/>
            <w:gridSpan w:val="3"/>
          </w:tcPr>
          <w:p w14:paraId="6129B4F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181015F7" w14:textId="473EF7D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C276671" w14:textId="0646051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91E25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DA586B6" w14:textId="0CB80E2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DE329" w14:textId="0A1CC4D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5707D14" w14:textId="36E8554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CCC773F" w14:textId="77777777" w:rsidTr="00C50B27">
        <w:tc>
          <w:tcPr>
            <w:tcW w:w="9828" w:type="dxa"/>
            <w:gridSpan w:val="9"/>
          </w:tcPr>
          <w:p w14:paraId="6C4552C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3AE5E26D" w14:textId="54565F2D" w:rsidR="006F6BD8" w:rsidRDefault="006F6BD8" w:rsidP="006F6BD8">
            <w:pPr>
              <w:rPr>
                <w:sz w:val="22"/>
                <w:szCs w:val="22"/>
              </w:rPr>
            </w:pPr>
            <w:r w:rsidRPr="0002516E">
              <w:rPr>
                <w:sz w:val="22"/>
                <w:szCs w:val="22"/>
              </w:rPr>
              <w:t>Silné stránky práce:</w:t>
            </w:r>
          </w:p>
          <w:p w14:paraId="108E2621" w14:textId="59046DA7" w:rsidR="00A80EF2" w:rsidRPr="00B62429" w:rsidRDefault="00A80EF2" w:rsidP="00B62429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B62429">
              <w:rPr>
                <w:sz w:val="22"/>
                <w:szCs w:val="22"/>
              </w:rPr>
              <w:t xml:space="preserve">Kvituji návrh konkrétních opatření v podpoře klimatu konkrétní třídy. </w:t>
            </w:r>
          </w:p>
          <w:p w14:paraId="441B823C" w14:textId="77777777" w:rsidR="006F6BD8" w:rsidRPr="00B62429" w:rsidRDefault="006F6BD8" w:rsidP="00B62429">
            <w:pPr>
              <w:jc w:val="both"/>
              <w:rPr>
                <w:sz w:val="22"/>
                <w:szCs w:val="22"/>
              </w:rPr>
            </w:pPr>
            <w:r w:rsidRPr="00B62429">
              <w:rPr>
                <w:sz w:val="22"/>
                <w:szCs w:val="22"/>
              </w:rPr>
              <w:t>Slabé stránky práce:</w:t>
            </w:r>
          </w:p>
          <w:p w14:paraId="25A26814" w14:textId="77777777" w:rsidR="00A80EF2" w:rsidRPr="00B62429" w:rsidRDefault="00A80EF2" w:rsidP="00B62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B62429">
              <w:rPr>
                <w:sz w:val="22"/>
                <w:szCs w:val="22"/>
              </w:rPr>
              <w:t>Téma závěrečné práce není nikterak ambiciózní.</w:t>
            </w:r>
          </w:p>
          <w:p w14:paraId="3A851C25" w14:textId="371CBCB8" w:rsidR="00B411DB" w:rsidRPr="00B62429" w:rsidRDefault="006F6BD8" w:rsidP="00B62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B62429">
              <w:rPr>
                <w:sz w:val="22"/>
                <w:szCs w:val="22"/>
              </w:rPr>
              <w:t>Kapitola 2 a 3</w:t>
            </w:r>
            <w:r w:rsidR="00B62429" w:rsidRPr="00B62429">
              <w:rPr>
                <w:sz w:val="22"/>
                <w:szCs w:val="22"/>
              </w:rPr>
              <w:t>,</w:t>
            </w:r>
            <w:r w:rsidRPr="00B62429">
              <w:rPr>
                <w:sz w:val="22"/>
                <w:szCs w:val="22"/>
              </w:rPr>
              <w:t xml:space="preserve"> řeší</w:t>
            </w:r>
            <w:r w:rsidR="00B62429" w:rsidRPr="00B62429">
              <w:rPr>
                <w:sz w:val="22"/>
                <w:szCs w:val="22"/>
              </w:rPr>
              <w:t xml:space="preserve">cí třídní klima, mohly </w:t>
            </w:r>
            <w:r w:rsidRPr="00B62429">
              <w:rPr>
                <w:sz w:val="22"/>
                <w:szCs w:val="22"/>
              </w:rPr>
              <w:t xml:space="preserve">být spojené. </w:t>
            </w:r>
            <w:r w:rsidR="009875C2" w:rsidRPr="00B62429">
              <w:rPr>
                <w:sz w:val="22"/>
                <w:szCs w:val="22"/>
              </w:rPr>
              <w:t xml:space="preserve">Zřejmě i kapitola 4. </w:t>
            </w:r>
            <w:r w:rsidRPr="00B62429">
              <w:rPr>
                <w:sz w:val="22"/>
                <w:szCs w:val="22"/>
              </w:rPr>
              <w:t>Navíc, jsou tyto kapitoly psány dosti heslovitě, v krát</w:t>
            </w:r>
            <w:r w:rsidR="00B62429" w:rsidRPr="00B62429">
              <w:rPr>
                <w:sz w:val="22"/>
                <w:szCs w:val="22"/>
              </w:rPr>
              <w:t>kých větách, příliš členěně</w:t>
            </w:r>
            <w:r w:rsidRPr="00B62429">
              <w:rPr>
                <w:sz w:val="22"/>
                <w:szCs w:val="22"/>
              </w:rPr>
              <w:t>. Uvítala bych plynulejší text s komparacemi jednotlivých parafrází i zapracování aktuálních zjištění ze zahraničních článků.</w:t>
            </w:r>
          </w:p>
          <w:p w14:paraId="6DD44D03" w14:textId="61EEF054" w:rsidR="006F6BD8" w:rsidRPr="00B62429" w:rsidRDefault="0099333B" w:rsidP="00B62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B62429">
              <w:rPr>
                <w:sz w:val="22"/>
                <w:szCs w:val="22"/>
              </w:rPr>
              <w:t>V posledních dvou stranách teoretické části již není odkazováno na zdroje</w:t>
            </w:r>
            <w:r w:rsidR="009875C2" w:rsidRPr="00B62429">
              <w:rPr>
                <w:sz w:val="22"/>
                <w:szCs w:val="22"/>
              </w:rPr>
              <w:t xml:space="preserve"> (s. 34 - 36)</w:t>
            </w:r>
            <w:r w:rsidRPr="00B62429">
              <w:rPr>
                <w:sz w:val="22"/>
                <w:szCs w:val="22"/>
              </w:rPr>
              <w:t xml:space="preserve">. Byla studentka v časové tísni? Není zřejmé, že se jedná o autorský text. </w:t>
            </w:r>
          </w:p>
          <w:p w14:paraId="2686B5C9" w14:textId="45982BE1" w:rsidR="009875C2" w:rsidRPr="00B62429" w:rsidRDefault="009875C2" w:rsidP="00B62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B62429">
              <w:rPr>
                <w:sz w:val="22"/>
                <w:szCs w:val="22"/>
              </w:rPr>
              <w:t>Úzké portfolio odborných zdrojů.</w:t>
            </w:r>
          </w:p>
          <w:p w14:paraId="79D835F8" w14:textId="670EDDD4" w:rsidR="009875C2" w:rsidRPr="00B62429" w:rsidRDefault="009875C2" w:rsidP="00B62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B62429">
              <w:rPr>
                <w:sz w:val="22"/>
                <w:szCs w:val="22"/>
              </w:rPr>
              <w:t xml:space="preserve">Pasáže týkající se historie i  současnosti vybrané školy považuji za nadbytečné. Nerozumím opodstatněnosti zařazení do empirické části práce pasáže identifikující školu, </w:t>
            </w:r>
            <w:r w:rsidR="00B62429" w:rsidRPr="00B62429">
              <w:rPr>
                <w:sz w:val="22"/>
                <w:szCs w:val="22"/>
              </w:rPr>
              <w:t xml:space="preserve">ani pasáž se </w:t>
            </w:r>
            <w:r w:rsidRPr="00B62429">
              <w:rPr>
                <w:sz w:val="22"/>
                <w:szCs w:val="22"/>
              </w:rPr>
              <w:t xml:space="preserve">SWOT </w:t>
            </w:r>
            <w:r w:rsidR="00B62429" w:rsidRPr="00B62429">
              <w:rPr>
                <w:sz w:val="22"/>
                <w:szCs w:val="22"/>
              </w:rPr>
              <w:t xml:space="preserve">analýzou </w:t>
            </w:r>
            <w:r w:rsidRPr="00B62429">
              <w:rPr>
                <w:sz w:val="22"/>
                <w:szCs w:val="22"/>
              </w:rPr>
              <w:t>(vzhledem k záměru otevře</w:t>
            </w:r>
            <w:r w:rsidR="00B62429" w:rsidRPr="00B62429">
              <w:rPr>
                <w:sz w:val="22"/>
                <w:szCs w:val="22"/>
              </w:rPr>
              <w:t>ní přípravného ročníku).</w:t>
            </w:r>
          </w:p>
          <w:p w14:paraId="1F95837F" w14:textId="3F973BAA" w:rsidR="00B411DB" w:rsidRPr="00B62429" w:rsidRDefault="009875C2" w:rsidP="00B62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B62429">
              <w:rPr>
                <w:sz w:val="22"/>
                <w:szCs w:val="22"/>
              </w:rPr>
              <w:t>Chybí mi bližší odůvodnění, proč si studentka vybrala pro výzkumu jednu kon</w:t>
            </w:r>
            <w:r w:rsidR="004F38AC" w:rsidRPr="00B62429">
              <w:rPr>
                <w:sz w:val="22"/>
                <w:szCs w:val="22"/>
              </w:rPr>
              <w:t>kr</w:t>
            </w:r>
            <w:r w:rsidRPr="00B62429">
              <w:rPr>
                <w:sz w:val="22"/>
                <w:szCs w:val="22"/>
              </w:rPr>
              <w:t>é</w:t>
            </w:r>
            <w:r w:rsidR="004F38AC" w:rsidRPr="00B62429">
              <w:rPr>
                <w:sz w:val="22"/>
                <w:szCs w:val="22"/>
              </w:rPr>
              <w:t>t</w:t>
            </w:r>
            <w:r w:rsidRPr="00B62429">
              <w:rPr>
                <w:sz w:val="22"/>
                <w:szCs w:val="22"/>
              </w:rPr>
              <w:t xml:space="preserve">ní třídu konkrétní školy. </w:t>
            </w:r>
            <w:r w:rsidR="004F38AC" w:rsidRPr="00B62429">
              <w:rPr>
                <w:sz w:val="22"/>
                <w:szCs w:val="22"/>
              </w:rPr>
              <w:t xml:space="preserve">Údaje uvedené v práci jsou velmi citlivé, kladu si otázku, opravdu bylo nutno popis školy </w:t>
            </w:r>
            <w:r w:rsidR="00722341">
              <w:rPr>
                <w:sz w:val="22"/>
                <w:szCs w:val="22"/>
              </w:rPr>
              <w:t xml:space="preserve">(odkaz v závorce) </w:t>
            </w:r>
            <w:r w:rsidR="004F38AC" w:rsidRPr="00B62429">
              <w:rPr>
                <w:sz w:val="22"/>
                <w:szCs w:val="22"/>
              </w:rPr>
              <w:t>a třídy takto konkretizovat?</w:t>
            </w:r>
          </w:p>
          <w:p w14:paraId="742A9AD0" w14:textId="46F89677" w:rsidR="004F38AC" w:rsidRPr="00B62429" w:rsidRDefault="004F38AC" w:rsidP="00B62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B62429">
              <w:rPr>
                <w:sz w:val="22"/>
                <w:szCs w:val="22"/>
              </w:rPr>
              <w:t xml:space="preserve">Není jasný výzkumný design. Případová studie? Nastavené cíle i otázky mají ambici zachytit třídní klima i vztahovou síť ve třídě? První </w:t>
            </w:r>
            <w:r w:rsidR="00B62429" w:rsidRPr="00B62429">
              <w:rPr>
                <w:sz w:val="22"/>
                <w:szCs w:val="22"/>
              </w:rPr>
              <w:t>tři</w:t>
            </w:r>
            <w:r w:rsidRPr="00B62429">
              <w:rPr>
                <w:sz w:val="22"/>
                <w:szCs w:val="22"/>
              </w:rPr>
              <w:t xml:space="preserve"> dílčí VO jsou uzavřeně formulované. </w:t>
            </w:r>
          </w:p>
          <w:p w14:paraId="6A3BF56F" w14:textId="4493F4DD" w:rsidR="00A80EF2" w:rsidRPr="00B62429" w:rsidRDefault="00A80EF2" w:rsidP="00B62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B62429">
              <w:rPr>
                <w:sz w:val="22"/>
                <w:szCs w:val="22"/>
              </w:rPr>
              <w:t xml:space="preserve">Dotazník </w:t>
            </w:r>
            <w:r w:rsidRPr="00B62429">
              <w:rPr>
                <w:bCs/>
                <w:sz w:val="22"/>
                <w:szCs w:val="22"/>
              </w:rPr>
              <w:t>B-4</w:t>
            </w:r>
            <w:r w:rsidRPr="00B62429">
              <w:rPr>
                <w:sz w:val="22"/>
                <w:szCs w:val="22"/>
              </w:rPr>
              <w:t xml:space="preserve"> je určen pro žáky 2. a 3. tříd, nikoli pro cílovou skupinu výzkumu. </w:t>
            </w:r>
          </w:p>
          <w:p w14:paraId="7B258EA2" w14:textId="7CD51151" w:rsidR="00A80EF2" w:rsidRPr="00B62429" w:rsidRDefault="00A80EF2" w:rsidP="00B62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B62429">
              <w:rPr>
                <w:sz w:val="22"/>
                <w:szCs w:val="22"/>
              </w:rPr>
              <w:t xml:space="preserve">Praktická část práce má spíše charakter aplikované činnosti </w:t>
            </w:r>
            <w:r w:rsidR="008121AD" w:rsidRPr="00B62429">
              <w:rPr>
                <w:sz w:val="22"/>
                <w:szCs w:val="22"/>
              </w:rPr>
              <w:t xml:space="preserve">zjišťování klimatu ve třídě a návrhu konkrétních opatření pro práci se třídou, </w:t>
            </w:r>
            <w:r w:rsidRPr="00B62429">
              <w:rPr>
                <w:sz w:val="22"/>
                <w:szCs w:val="22"/>
              </w:rPr>
              <w:t xml:space="preserve">než </w:t>
            </w:r>
            <w:r w:rsidR="00722341">
              <w:rPr>
                <w:sz w:val="22"/>
                <w:szCs w:val="22"/>
              </w:rPr>
              <w:t xml:space="preserve">charakter </w:t>
            </w:r>
            <w:r w:rsidRPr="00B62429">
              <w:rPr>
                <w:sz w:val="22"/>
                <w:szCs w:val="22"/>
              </w:rPr>
              <w:t>výzkumného designu</w:t>
            </w:r>
            <w:r w:rsidR="008121AD" w:rsidRPr="00B62429">
              <w:rPr>
                <w:sz w:val="22"/>
                <w:szCs w:val="22"/>
              </w:rPr>
              <w:t>. S</w:t>
            </w:r>
            <w:r w:rsidRPr="00B62429">
              <w:rPr>
                <w:sz w:val="22"/>
                <w:szCs w:val="22"/>
              </w:rPr>
              <w:t xml:space="preserve">tudentka se zaměřila především na konkrétní analýzu klimatu jedné školní třídy, přičemž chybí hlubší ukotvení výzkumného problému </w:t>
            </w:r>
            <w:r w:rsidR="008121AD" w:rsidRPr="00B62429">
              <w:rPr>
                <w:sz w:val="22"/>
                <w:szCs w:val="22"/>
              </w:rPr>
              <w:t>i</w:t>
            </w:r>
            <w:r w:rsidRPr="00B62429">
              <w:rPr>
                <w:sz w:val="22"/>
                <w:szCs w:val="22"/>
              </w:rPr>
              <w:t xml:space="preserve"> systematické využití výzkumné metodologie, jak je obvyklé u základního nebo aplikovaného výzkumu.</w:t>
            </w:r>
          </w:p>
          <w:p w14:paraId="34F597C7" w14:textId="73DF279A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1476487C" w14:textId="77777777" w:rsidTr="00C50B27">
        <w:tc>
          <w:tcPr>
            <w:tcW w:w="9828" w:type="dxa"/>
            <w:gridSpan w:val="9"/>
          </w:tcPr>
          <w:p w14:paraId="5B079070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5D920447" w14:textId="428C99CC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45BAF53B" w14:textId="5E96E674" w:rsidR="00B411DB" w:rsidRPr="00C50B27" w:rsidRDefault="00A80EF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Vyjádřete se stran výběru konkrétní třídy a konkrétní školy. Proč jste vybrala zrovna tuto třídu pro svůj výzkum?</w:t>
            </w:r>
          </w:p>
          <w:p w14:paraId="305E9F5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14:paraId="26292B7E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4B1FE17" w14:textId="77777777" w:rsidTr="00C50B27">
        <w:tc>
          <w:tcPr>
            <w:tcW w:w="6791" w:type="dxa"/>
            <w:gridSpan w:val="3"/>
          </w:tcPr>
          <w:p w14:paraId="18C76A0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53A819B" w14:textId="5F9230F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08AD799" w14:textId="455B6DD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97DDC95" w14:textId="1BEBEFC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C83E4FF" w14:textId="1C34429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AF4CC3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14:paraId="0C4A97E6" w14:textId="4FCA433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D5C6444" w14:textId="77777777" w:rsidTr="00C50B27">
        <w:tc>
          <w:tcPr>
            <w:tcW w:w="4068" w:type="dxa"/>
            <w:gridSpan w:val="2"/>
            <w:vAlign w:val="center"/>
          </w:tcPr>
          <w:p w14:paraId="5B6D8049" w14:textId="687B592E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80EF2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14:paraId="12DF58B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B6DCC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C7F461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32A99" w14:textId="77777777" w:rsidR="004B6DCC" w:rsidRDefault="004B6DCC">
      <w:r>
        <w:separator/>
      </w:r>
    </w:p>
  </w:endnote>
  <w:endnote w:type="continuationSeparator" w:id="0">
    <w:p w14:paraId="7222F633" w14:textId="77777777" w:rsidR="004B6DCC" w:rsidRDefault="004B6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23F48" w14:textId="77777777" w:rsidR="004B6DCC" w:rsidRDefault="004B6DCC">
      <w:r>
        <w:separator/>
      </w:r>
    </w:p>
  </w:footnote>
  <w:footnote w:type="continuationSeparator" w:id="0">
    <w:p w14:paraId="6A912960" w14:textId="77777777" w:rsidR="004B6DCC" w:rsidRDefault="004B6DCC">
      <w:r>
        <w:continuationSeparator/>
      </w:r>
    </w:p>
  </w:footnote>
  <w:footnote w:id="1">
    <w:p w14:paraId="691F6716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12CC9"/>
    <w:multiLevelType w:val="hybridMultilevel"/>
    <w:tmpl w:val="87987AB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83F03"/>
    <w:multiLevelType w:val="hybridMultilevel"/>
    <w:tmpl w:val="7D36288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C64F16"/>
    <w:multiLevelType w:val="hybridMultilevel"/>
    <w:tmpl w:val="880A5BE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CC"/>
    <w:rsid w:val="000B366D"/>
    <w:rsid w:val="00362AB0"/>
    <w:rsid w:val="003F5DA2"/>
    <w:rsid w:val="004B6DCC"/>
    <w:rsid w:val="004F38AC"/>
    <w:rsid w:val="00512982"/>
    <w:rsid w:val="00514664"/>
    <w:rsid w:val="00526D47"/>
    <w:rsid w:val="0055255D"/>
    <w:rsid w:val="005C219A"/>
    <w:rsid w:val="006847E2"/>
    <w:rsid w:val="006F6BD8"/>
    <w:rsid w:val="0070056B"/>
    <w:rsid w:val="00722341"/>
    <w:rsid w:val="008121AD"/>
    <w:rsid w:val="009875C2"/>
    <w:rsid w:val="0099333B"/>
    <w:rsid w:val="009B4C7B"/>
    <w:rsid w:val="00A72E5D"/>
    <w:rsid w:val="00A80EF2"/>
    <w:rsid w:val="00B411DB"/>
    <w:rsid w:val="00B62429"/>
    <w:rsid w:val="00BA3203"/>
    <w:rsid w:val="00C50B27"/>
    <w:rsid w:val="00CC557C"/>
    <w:rsid w:val="00CE2230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143F9"/>
  <w15:chartTrackingRefBased/>
  <w15:docId w15:val="{9DAB162C-6F28-416C-BF39-AA16C3A6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F6B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Veden&#237;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B9D400D0-3802-4454-BE94-F99796037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7C122-246E-4FF3-BCF9-75EC9AAE4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4F8678-6136-4520-A8E0-498C2EC725F3}">
  <ds:schemaRefs>
    <ds:schemaRef ds:uri="http://purl.org/dc/elements/1.1/"/>
    <ds:schemaRef ds:uri="http://schemas.microsoft.com/office/2006/documentManagement/types"/>
    <ds:schemaRef ds:uri="3e70ad48-2dbb-4840-854d-17419981058e"/>
    <ds:schemaRef ds:uri="http://purl.org/dc/terms/"/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82</TotalTime>
  <Pages>2</Pages>
  <Words>470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5</cp:revision>
  <cp:lastPrinted>2012-04-25T08:21:00Z</cp:lastPrinted>
  <dcterms:created xsi:type="dcterms:W3CDTF">2025-04-28T07:17:00Z</dcterms:created>
  <dcterms:modified xsi:type="dcterms:W3CDTF">2025-05-12T12:22:00Z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