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BC39D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Bc. Michal </w:t>
            </w:r>
            <w:proofErr w:type="spellStart"/>
            <w:r>
              <w:rPr>
                <w:sz w:val="22"/>
                <w:szCs w:val="22"/>
              </w:rPr>
              <w:t>Goffa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BC39D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Syndrom vyhoření a jeho prevence v podmínkách Armády České republiky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BC39D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PhDr. Mgr. Jaroslav Balvín, CSc.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BC39D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BC39D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6138FD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6138F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2362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stránky: teoretické zpracování tématu, vhled do problematiky, obsahový význam, analýza a syntéza problému, členění práce, volba výzkumných metod, získání dat, doporučení pro praxi, aktuálnost problematiky</w:t>
            </w:r>
            <w:r w:rsidR="00EC0942">
              <w:rPr>
                <w:sz w:val="22"/>
                <w:szCs w:val="22"/>
              </w:rPr>
              <w:t xml:space="preserve"> a možnost praktického využití.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23629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Slabé stránky: dodržení formálních náležitostí v určitých místech, nenarušuje to však celkovou hodnotu práce. Metody a techniky zpracování dat </w:t>
            </w:r>
            <w:r w:rsidR="00EC0942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EC0942">
              <w:rPr>
                <w:sz w:val="22"/>
                <w:szCs w:val="22"/>
              </w:rPr>
              <w:t xml:space="preserve">analýza a interpretace </w:t>
            </w:r>
            <w:r w:rsidR="001524B0">
              <w:rPr>
                <w:sz w:val="22"/>
                <w:szCs w:val="22"/>
              </w:rPr>
              <w:t>dat – prostor</w:t>
            </w:r>
            <w:r w:rsidR="00EC0942">
              <w:rPr>
                <w:sz w:val="22"/>
                <w:szCs w:val="22"/>
              </w:rPr>
              <w:t xml:space="preserve"> pro lepší práci se zpracováním dat a dospění k výzkumným zjištěním.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EC0942" w:rsidP="00EC0942">
            <w:pPr>
              <w:tabs>
                <w:tab w:val="left" w:pos="114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23629D" w:rsidP="0023629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Jaký byl cíl Vaší práce? Proč jste se rozhodl pro volbu tématu práce?</w:t>
            </w:r>
          </w:p>
          <w:p w:rsidR="0023629D" w:rsidRDefault="0023629D" w:rsidP="0023629D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 jakých zdrojů jste čerpal při tvorbě Vaší práce?</w:t>
            </w:r>
          </w:p>
          <w:p w:rsidR="00B411DB" w:rsidRPr="00F1633A" w:rsidRDefault="0023629D" w:rsidP="00362AB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Uveďte ve stručnosti metodologický postup, použité metody a techniky zpracování, výsledky vašeho výzkumu a doporučení pro praxi. Proč jste zvolil dva dotazníky ve výzkumu?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072FF7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524B0">
              <w:rPr>
                <w:sz w:val="22"/>
                <w:szCs w:val="22"/>
              </w:rPr>
              <w:t xml:space="preserve"> 8. 5. 2025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F1633A">
              <w:rPr>
                <w:sz w:val="22"/>
                <w:szCs w:val="22"/>
              </w:rPr>
              <w:t xml:space="preserve"> </w:t>
            </w:r>
            <w:r w:rsidR="00B42A56">
              <w:rPr>
                <w:sz w:val="22"/>
                <w:szCs w:val="22"/>
              </w:rPr>
              <w:t>Jaroslav Balvín, v. r.</w:t>
            </w:r>
          </w:p>
        </w:tc>
      </w:tr>
    </w:tbl>
    <w:p w:rsidR="006847E2" w:rsidRDefault="006847E2">
      <w:bookmarkStart w:id="0" w:name="_GoBack"/>
      <w:bookmarkEnd w:id="0"/>
    </w:p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1F27" w:rsidRDefault="00501F27">
      <w:r>
        <w:separator/>
      </w:r>
    </w:p>
  </w:endnote>
  <w:endnote w:type="continuationSeparator" w:id="0">
    <w:p w:rsidR="00501F27" w:rsidRDefault="00501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1F27" w:rsidRDefault="00501F27">
      <w:r>
        <w:separator/>
      </w:r>
    </w:p>
  </w:footnote>
  <w:footnote w:type="continuationSeparator" w:id="0">
    <w:p w:rsidR="00501F27" w:rsidRDefault="00501F27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41B68"/>
    <w:multiLevelType w:val="hybridMultilevel"/>
    <w:tmpl w:val="B96AA6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D0"/>
    <w:rsid w:val="00072FF7"/>
    <w:rsid w:val="00116FC2"/>
    <w:rsid w:val="001524B0"/>
    <w:rsid w:val="0023629D"/>
    <w:rsid w:val="00362AB0"/>
    <w:rsid w:val="003E7D5D"/>
    <w:rsid w:val="003F5DA2"/>
    <w:rsid w:val="00501F27"/>
    <w:rsid w:val="00512982"/>
    <w:rsid w:val="00514664"/>
    <w:rsid w:val="00526D47"/>
    <w:rsid w:val="0055255D"/>
    <w:rsid w:val="005C219A"/>
    <w:rsid w:val="006138FD"/>
    <w:rsid w:val="006847E2"/>
    <w:rsid w:val="0070056B"/>
    <w:rsid w:val="00723BD8"/>
    <w:rsid w:val="009C3855"/>
    <w:rsid w:val="009C5353"/>
    <w:rsid w:val="009D4BA6"/>
    <w:rsid w:val="00A72E5D"/>
    <w:rsid w:val="00B411DB"/>
    <w:rsid w:val="00B42A56"/>
    <w:rsid w:val="00BA3203"/>
    <w:rsid w:val="00BC39D0"/>
    <w:rsid w:val="00C50B27"/>
    <w:rsid w:val="00CC557C"/>
    <w:rsid w:val="00DC1BF5"/>
    <w:rsid w:val="00E709EA"/>
    <w:rsid w:val="00E83040"/>
    <w:rsid w:val="00EC0942"/>
    <w:rsid w:val="00F1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0B79F"/>
  <w15:chartTrackingRefBased/>
  <w15:docId w15:val="{D304274B-86B8-4867-870C-C82A6237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customStyle="1" w:styleId="Default">
    <w:name w:val="Default"/>
    <w:rsid w:val="00BC39D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362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p_dell1\OneDrive\Plocha\B%20v&#253;uka\POSUDEK%20dotazn&#237;k%202025%20Zl&#237;n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PRÁCE_2022.dotx</Template>
  <TotalTime>48</TotalTime>
  <Pages>1</Pages>
  <Words>320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mkp_dell1</dc:creator>
  <cp:keywords/>
  <cp:lastModifiedBy>Jaroslav Balvín</cp:lastModifiedBy>
  <cp:revision>7</cp:revision>
  <cp:lastPrinted>2012-04-25T08:21:00Z</cp:lastPrinted>
  <dcterms:created xsi:type="dcterms:W3CDTF">2025-04-22T01:04:00Z</dcterms:created>
  <dcterms:modified xsi:type="dcterms:W3CDTF">2025-05-08T12:52:00Z</dcterms:modified>
</cp:coreProperties>
</file>