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F1326B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E709EA" w:rsidRPr="00C50B27">
              <w:rPr>
                <w:b/>
                <w:sz w:val="22"/>
                <w:szCs w:val="22"/>
              </w:rPr>
              <w:t>DIPLOMOVÉ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0D070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Bc. Michal </w:t>
            </w:r>
            <w:proofErr w:type="spellStart"/>
            <w:r>
              <w:rPr>
                <w:sz w:val="22"/>
                <w:szCs w:val="22"/>
              </w:rPr>
              <w:t>Goffa</w:t>
            </w:r>
            <w:proofErr w:type="spellEnd"/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0D070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Syndrom vyhoření a jeho prevence v podmínkách </w:t>
            </w:r>
            <w:r w:rsidR="00A972C6">
              <w:rPr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rmády České republiky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E67C8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Oponent </w:t>
            </w:r>
            <w:r w:rsidR="006847E2" w:rsidRPr="00C50B27">
              <w:rPr>
                <w:sz w:val="22"/>
                <w:szCs w:val="22"/>
              </w:rPr>
              <w:t>práce</w:t>
            </w:r>
          </w:p>
        </w:tc>
        <w:tc>
          <w:tcPr>
            <w:tcW w:w="7020" w:type="dxa"/>
            <w:gridSpan w:val="8"/>
          </w:tcPr>
          <w:p w:rsidR="006847E2" w:rsidRPr="00C50B27" w:rsidRDefault="000D070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PhDr. Helena Skarupská, Ph.D.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CE4377" w:rsidP="00CE43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0D070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A972C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</w:t>
            </w:r>
            <w:r w:rsidR="000D0707">
              <w:rPr>
                <w:sz w:val="22"/>
                <w:szCs w:val="22"/>
              </w:rPr>
              <w:t>binovaná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A972C6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B411DB" w:rsidRDefault="00A972C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Práce není zasazena do studijní programu, chybí vztah k sociální pedagogice a možnosti sociální pedagogiky v řešení tohoto problému.</w:t>
            </w:r>
          </w:p>
          <w:p w:rsidR="00A972C6" w:rsidRDefault="00A972C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Je zde zmatek s uvádění zkratek, pokud se zavede zkratka, tak se následně používá v celé práci a už se nerozepisuje a znovu neoznačuje jako zkratka. </w:t>
            </w:r>
            <w:r w:rsidR="00FB24C5">
              <w:rPr>
                <w:sz w:val="22"/>
                <w:szCs w:val="22"/>
              </w:rPr>
              <w:t xml:space="preserve">Nejsem si jistá, zda je vše řádně </w:t>
            </w:r>
            <w:proofErr w:type="spellStart"/>
            <w:r w:rsidR="00FB24C5">
              <w:rPr>
                <w:sz w:val="22"/>
                <w:szCs w:val="22"/>
              </w:rPr>
              <w:t>odzdrojováno</w:t>
            </w:r>
            <w:proofErr w:type="spellEnd"/>
            <w:r w:rsidR="00FB24C5">
              <w:rPr>
                <w:sz w:val="22"/>
                <w:szCs w:val="22"/>
              </w:rPr>
              <w:t xml:space="preserve">. </w:t>
            </w:r>
          </w:p>
          <w:p w:rsidR="00FB24C5" w:rsidRDefault="00FB24C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 praktické části bylo zvoleno kvantitativní šetření, metoda dotazníku, který má 2 části, jednu vlastní, vztahující se k specifiku armády, druhý standardizovaný. Proč nebyly využity dotazníky více položkové např. MBI, které jdou více do hloubky a jsou více objektivní. </w:t>
            </w:r>
          </w:p>
          <w:p w:rsidR="00FB24C5" w:rsidRDefault="00FB24C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Počet 110 respondentů není vysoký.</w:t>
            </w:r>
          </w:p>
          <w:p w:rsidR="00B411DB" w:rsidRDefault="00FB24C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 práci chybí diskuse. </w:t>
            </w:r>
          </w:p>
          <w:p w:rsidR="00F1326B" w:rsidRPr="00C50B27" w:rsidRDefault="00F1326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:rsidR="00B411DB" w:rsidRDefault="00FB24C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Nakolik jsou podle vás uvedené odpovědi pravdivé?</w:t>
            </w:r>
          </w:p>
          <w:p w:rsidR="00B411DB" w:rsidRPr="00C50B27" w:rsidRDefault="00FB24C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Opravdu jsou finance hlavním problémem syndromu vyhoření?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787DC7">
              <w:rPr>
                <w:sz w:val="22"/>
                <w:szCs w:val="22"/>
              </w:rPr>
              <w:t xml:space="preserve"> 2. května 2025</w:t>
            </w:r>
            <w:bookmarkStart w:id="0" w:name="_GoBack"/>
            <w:bookmarkEnd w:id="0"/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09D4" w:rsidRDefault="00EA09D4">
      <w:r>
        <w:separator/>
      </w:r>
    </w:p>
  </w:endnote>
  <w:endnote w:type="continuationSeparator" w:id="0">
    <w:p w:rsidR="00EA09D4" w:rsidRDefault="00EA09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09D4" w:rsidRDefault="00EA09D4">
      <w:r>
        <w:separator/>
      </w:r>
    </w:p>
  </w:footnote>
  <w:footnote w:type="continuationSeparator" w:id="0">
    <w:p w:rsidR="00EA09D4" w:rsidRDefault="00EA09D4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16A6"/>
    <w:rsid w:val="000D0707"/>
    <w:rsid w:val="002D76FB"/>
    <w:rsid w:val="00362AB0"/>
    <w:rsid w:val="003F5DA2"/>
    <w:rsid w:val="00512982"/>
    <w:rsid w:val="00526D47"/>
    <w:rsid w:val="0055255D"/>
    <w:rsid w:val="005C219A"/>
    <w:rsid w:val="006847E2"/>
    <w:rsid w:val="00787DC7"/>
    <w:rsid w:val="008614B3"/>
    <w:rsid w:val="009B2248"/>
    <w:rsid w:val="00A972C6"/>
    <w:rsid w:val="00AF1740"/>
    <w:rsid w:val="00B02A88"/>
    <w:rsid w:val="00B411DB"/>
    <w:rsid w:val="00BA3203"/>
    <w:rsid w:val="00C50B27"/>
    <w:rsid w:val="00CE0A8B"/>
    <w:rsid w:val="00CE4377"/>
    <w:rsid w:val="00DC1BF5"/>
    <w:rsid w:val="00E516A6"/>
    <w:rsid w:val="00E67C85"/>
    <w:rsid w:val="00E709EA"/>
    <w:rsid w:val="00EA09D4"/>
    <w:rsid w:val="00F1326B"/>
    <w:rsid w:val="00FB2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A55A7A-0042-440D-994B-2469E1289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karupska\Downloads\POSUDEK%20OPONENTA%20DIPLOMOV&#201;%20PR&#193;CE_2022%20(1)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OPONENTA DIPLOMOVÉ PRÁCE_2022 (1).dotx</Template>
  <TotalTime>0</TotalTime>
  <Pages>1</Pages>
  <Words>307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skarupska</dc:creator>
  <cp:keywords/>
  <cp:lastModifiedBy>Helena Skarupská</cp:lastModifiedBy>
  <cp:revision>2</cp:revision>
  <cp:lastPrinted>2012-04-25T08:21:00Z</cp:lastPrinted>
  <dcterms:created xsi:type="dcterms:W3CDTF">2025-05-04T14:58:00Z</dcterms:created>
  <dcterms:modified xsi:type="dcterms:W3CDTF">2025-05-04T14:58:00Z</dcterms:modified>
</cp:coreProperties>
</file>