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9E16E3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Kateřina Kovářová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Prevence v oblasti sexuálně rizikového chování u dětí mladších 15 let v online prostředí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odpovídá studijnímu programu.</w:t>
            </w:r>
          </w:p>
          <w:p w:rsidR="009E16E3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zpracovala velmi aktuální téma, zaměřila se na prevenci pohledem odborníků, na jejich zkušenosti a jejich názory. </w:t>
            </w:r>
          </w:p>
          <w:p w:rsidR="009E16E3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operacionalizuje pojmy pro část praktickou. Vychází z dostatečného množství zdrojů, které jsou aktuální. </w:t>
            </w:r>
          </w:p>
          <w:p w:rsidR="009E16E3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kvalitativní, metoda tematické analýzy. Počet probandů a jejich zaměření je dostatečný, aby pokryl odbornosti podílející se na prevenci. Jednotlivá témata jsou dostatečně nasycená.</w:t>
            </w:r>
          </w:p>
          <w:p w:rsidR="00B411DB" w:rsidRPr="00C50B27" w:rsidRDefault="009E16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Práci považuji za velmi zdařilou.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EE37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Výsledkem vaší práce je zjištění, že prevence je nestatečná. Překvapilo vás toto zjištění a proč?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E379F">
              <w:rPr>
                <w:sz w:val="22"/>
                <w:szCs w:val="22"/>
              </w:rPr>
              <w:t xml:space="preserve"> 7.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0EF" w:rsidRDefault="00EF10EF">
      <w:r>
        <w:separator/>
      </w:r>
    </w:p>
  </w:endnote>
  <w:endnote w:type="continuationSeparator" w:id="0">
    <w:p w:rsidR="00EF10EF" w:rsidRDefault="00EF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0EF" w:rsidRDefault="00EF10EF">
      <w:r>
        <w:separator/>
      </w:r>
    </w:p>
  </w:footnote>
  <w:footnote w:type="continuationSeparator" w:id="0">
    <w:p w:rsidR="00EF10EF" w:rsidRDefault="00EF10E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362AB0"/>
    <w:rsid w:val="003F5DA2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9E16E3"/>
    <w:rsid w:val="00A72E5D"/>
    <w:rsid w:val="00B411DB"/>
    <w:rsid w:val="00BA3203"/>
    <w:rsid w:val="00C50B27"/>
    <w:rsid w:val="00CC557C"/>
    <w:rsid w:val="00DC1BF5"/>
    <w:rsid w:val="00E709EA"/>
    <w:rsid w:val="00E83040"/>
    <w:rsid w:val="00EE379F"/>
    <w:rsid w:val="00EF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295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2025-05-07T14:04:00Z</dcterms:created>
  <dcterms:modified xsi:type="dcterms:W3CDTF">2025-05-07T14:04:00Z</dcterms:modified>
</cp:coreProperties>
</file>