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Vladana </w:t>
            </w:r>
            <w:proofErr w:type="spellStart"/>
            <w:r>
              <w:rPr>
                <w:sz w:val="22"/>
                <w:szCs w:val="22"/>
              </w:rPr>
              <w:t>Trvajová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Analýza procesu vzniku sociální poradny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3341C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Studentka, Vladana </w:t>
            </w:r>
            <w:proofErr w:type="spellStart"/>
            <w:r>
              <w:rPr>
                <w:sz w:val="22"/>
                <w:szCs w:val="22"/>
              </w:rPr>
              <w:t>Trvajová</w:t>
            </w:r>
            <w:proofErr w:type="spellEnd"/>
            <w:r>
              <w:rPr>
                <w:sz w:val="22"/>
                <w:szCs w:val="22"/>
              </w:rPr>
              <w:t xml:space="preserve">, si zvolila za téma bakalářské práce Analýza procesu vzniku sociální poradny. Jak již samotný název napovídá, mělo se jednat o </w:t>
            </w:r>
            <w:r w:rsidR="007C5337">
              <w:rPr>
                <w:sz w:val="22"/>
                <w:szCs w:val="22"/>
              </w:rPr>
              <w:t>popis procesu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, pro kterou je vhodný design zakotvené teorie. Bohužel studentka jak v teoretické, tak praktické části nenaplňuje standardy, jež jsou bakalářské práce kladeny. 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C52D42" w:rsidRDefault="00C52D4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Slabé stránky: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Změna číslování kapitol v obsahu (chybí kapitola č. 3).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Úvod zasluhuje větší pozornost.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Nedostatečné teoretické ukotvení kapitol v teoretické části – mnohé kapitoly jsou velmi střídmě popsány.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citační normou (např. kapitola č. 1.2 Odborné sociální poradenství nedisponuje žádným použitým zdrojem).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je opravdu velmi poznatkově chudá a pokládám ji za nedostatečně zpracovanou.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Nadbytečné citace z metodologické literatury v designu výzkumu.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stanovení dílčích výzkumných otázek.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realizuje rozhovor pouze se dvěma pracovníky dvou sociálních poraden. To považuji vzhledem k metodologickým standardům za nedostatečné.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analyzovanými daty nenaplňuje hlavní výzkumný cíl a nezodpovídá výzkumnou otázku. Vzhledem k charakteru dat by bylo vhodnější realizovat design zakotvené teorie.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Shrnutí výsledků nahrazuje interpretaci dat. Nedochází však k propojení výsledků výzkumu s dosavadním odborným poznáním. </w:t>
            </w:r>
          </w:p>
          <w:p w:rsidR="00C52D42" w:rsidRDefault="00C52D42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uvádí, že postupuje dle designu případové studie – Jak proběhla triangulace dat? Jaké zdroje dat studentka využila? Realizaci dvou rozhovorů pro případovou studii nepovažuji za vhodnou. </w:t>
            </w:r>
          </w:p>
          <w:p w:rsidR="003341CA" w:rsidRPr="00C52D42" w:rsidRDefault="003341CA" w:rsidP="00C52D42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Studentka pro koncepci teoretické části použila pouze 7 zdrojů (+ zákony).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3341CA" w:rsidP="00334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nedoporučuji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3341C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Proč jste si zvolila případovou studii? </w:t>
            </w:r>
          </w:p>
          <w:p w:rsidR="00B411DB" w:rsidRDefault="003341C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proběhla triangulace dat? </w:t>
            </w:r>
          </w:p>
          <w:p w:rsidR="00B411DB" w:rsidRPr="00C50B27" w:rsidRDefault="003341CA" w:rsidP="003341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Zdůvodněte nedostatečné zpracování teoretické části.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3341CA">
              <w:rPr>
                <w:sz w:val="22"/>
                <w:szCs w:val="22"/>
              </w:rPr>
              <w:t xml:space="preserve"> 30. 4. 2024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3341CA">
              <w:rPr>
                <w:sz w:val="22"/>
                <w:szCs w:val="22"/>
              </w:rPr>
              <w:t xml:space="preserve"> Martincová, v. r. 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5A91" w:rsidRDefault="00B25A91">
      <w:r>
        <w:separator/>
      </w:r>
    </w:p>
  </w:endnote>
  <w:endnote w:type="continuationSeparator" w:id="0">
    <w:p w:rsidR="00B25A91" w:rsidRDefault="00B25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5A91" w:rsidRDefault="00B25A91">
      <w:r>
        <w:separator/>
      </w:r>
    </w:p>
  </w:footnote>
  <w:footnote w:type="continuationSeparator" w:id="0">
    <w:p w:rsidR="00B25A91" w:rsidRDefault="00B25A91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17B12"/>
    <w:multiLevelType w:val="hybridMultilevel"/>
    <w:tmpl w:val="38987670"/>
    <w:lvl w:ilvl="0" w:tplc="B888B7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42"/>
    <w:rsid w:val="000E2C47"/>
    <w:rsid w:val="00253AB9"/>
    <w:rsid w:val="003341CA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7C5337"/>
    <w:rsid w:val="00834807"/>
    <w:rsid w:val="00B25A91"/>
    <w:rsid w:val="00B411DB"/>
    <w:rsid w:val="00BA3203"/>
    <w:rsid w:val="00C03D7D"/>
    <w:rsid w:val="00C50B27"/>
    <w:rsid w:val="00C52D42"/>
    <w:rsid w:val="00D62416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516450"/>
  <w15:chartTrackingRefBased/>
  <w15:docId w15:val="{D928F61B-736C-47D2-BDFC-D2001EDA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52D4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7C53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7C5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382;ivatel\Downloads\POSUDEK%20VEDOUC&#205;HO%20BAKAL&#193;&#344;SK&#201;%20PR&#193;CE_2022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</Template>
  <TotalTime>15</TotalTime>
  <Pages>2</Pages>
  <Words>453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Uživatel</dc:creator>
  <cp:keywords/>
  <cp:lastModifiedBy>Jana Martincová</cp:lastModifiedBy>
  <cp:revision>2</cp:revision>
  <cp:lastPrinted>2024-05-06T08:53:00Z</cp:lastPrinted>
  <dcterms:created xsi:type="dcterms:W3CDTF">2024-04-30T13:46:00Z</dcterms:created>
  <dcterms:modified xsi:type="dcterms:W3CDTF">2024-05-06T08:53:00Z</dcterms:modified>
</cp:coreProperties>
</file>