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A624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Michaela Knotová Poláková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624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Příprava na stáří ve vztahu k důchodovému pojištění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624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15667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  <w:bookmarkStart w:id="0" w:name="_GoBack"/>
            <w:bookmarkEnd w:id="0"/>
          </w:p>
        </w:tc>
        <w:tc>
          <w:tcPr>
            <w:tcW w:w="7020" w:type="dxa"/>
            <w:gridSpan w:val="8"/>
          </w:tcPr>
          <w:p w:rsidR="006847E2" w:rsidRPr="00C50B27" w:rsidRDefault="00A624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624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6247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A624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 velmi aktuální.</w:t>
            </w:r>
          </w:p>
          <w:p w:rsidR="00A6247A" w:rsidRDefault="00A624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v teoretické části velmi podrobně rozebírá problematiku přípravy na stáří z oblasti ekonomické, věnuje se sociální politice důchodového systému obecně a pak konkrétně důchodovému pojištění v ČR.</w:t>
            </w:r>
          </w:p>
          <w:p w:rsidR="00A6247A" w:rsidRDefault="00A624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Rejstřík použitých zdrojů je tak velmi bohatý. </w:t>
            </w:r>
          </w:p>
          <w:p w:rsidR="00A6247A" w:rsidRDefault="00A624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 praktickou část zvolila kvalitativní šetření formou zakotvené teorie. Počet probandů se jeví jako dostatečný. </w:t>
            </w:r>
          </w:p>
          <w:p w:rsidR="00B411DB" w:rsidRPr="00C50B27" w:rsidRDefault="00A624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Škoda, že v práci jsou někde velmi dlouhé odstavce, což činí práci hůře čtivou.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4A1EF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byste ještě lépe zajistila informovanost občanů o důchodovém pojištění a nutnosti dalších zdrojů pro zabezpečení na stáří?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A1EF9">
              <w:rPr>
                <w:sz w:val="22"/>
                <w:szCs w:val="22"/>
              </w:rPr>
              <w:t xml:space="preserve"> 12. dubna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B35" w:rsidRDefault="00CA7B35">
      <w:r>
        <w:separator/>
      </w:r>
    </w:p>
  </w:endnote>
  <w:endnote w:type="continuationSeparator" w:id="0">
    <w:p w:rsidR="00CA7B35" w:rsidRDefault="00CA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B35" w:rsidRDefault="00CA7B35">
      <w:r>
        <w:separator/>
      </w:r>
    </w:p>
  </w:footnote>
  <w:footnote w:type="continuationSeparator" w:id="0">
    <w:p w:rsidR="00CA7B35" w:rsidRDefault="00CA7B3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D8"/>
    <w:rsid w:val="0015667D"/>
    <w:rsid w:val="00284A94"/>
    <w:rsid w:val="00362AB0"/>
    <w:rsid w:val="003F5DA2"/>
    <w:rsid w:val="004A1EF9"/>
    <w:rsid w:val="00512982"/>
    <w:rsid w:val="00514664"/>
    <w:rsid w:val="00526D47"/>
    <w:rsid w:val="0055255D"/>
    <w:rsid w:val="005C219A"/>
    <w:rsid w:val="006847E2"/>
    <w:rsid w:val="0070056B"/>
    <w:rsid w:val="00A6247A"/>
    <w:rsid w:val="00A74AC5"/>
    <w:rsid w:val="00B411DB"/>
    <w:rsid w:val="00BA3203"/>
    <w:rsid w:val="00BF6DD8"/>
    <w:rsid w:val="00C50B27"/>
    <w:rsid w:val="00CA7B35"/>
    <w:rsid w:val="00DC1BF5"/>
    <w:rsid w:val="00E709EA"/>
    <w:rsid w:val="00E8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C644C-86E7-4574-A7FF-1EB0FB5C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VEDOUC&#205;HO%20DIPLOMOV&#201;%20PR&#193;CE_2015%20(2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 (2).dot</Template>
  <TotalTime>4</TotalTime>
  <Pages>1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Helena Skarupská</dc:creator>
  <cp:keywords/>
  <cp:lastModifiedBy>Helena Skarupská</cp:lastModifiedBy>
  <cp:revision>4</cp:revision>
  <cp:lastPrinted>2012-04-25T08:21:00Z</cp:lastPrinted>
  <dcterms:created xsi:type="dcterms:W3CDTF">2024-04-18T08:54:00Z</dcterms:created>
  <dcterms:modified xsi:type="dcterms:W3CDTF">2024-04-19T07:59:00Z</dcterms:modified>
</cp:coreProperties>
</file>