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B9093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Sára Regináčová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B9093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Rizikové chování v online prostoru u žáků základních škol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B90939" w:rsidP="00B909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Mgr. Jakub Hladík,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B9093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B9093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0A255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0A2550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0A255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9093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</w:t>
            </w:r>
          </w:p>
          <w:p w:rsidR="00B411DB" w:rsidRDefault="00B9093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Oceňuji zařazení kapitoly týkající se prevence (mohla být však podrobnější).</w:t>
            </w:r>
          </w:p>
          <w:p w:rsidR="00B90939" w:rsidRPr="00C50B27" w:rsidRDefault="00B9093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Využití existujícího výzkumného nástroje.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9093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</w:t>
            </w:r>
          </w:p>
          <w:p w:rsidR="00B411DB" w:rsidRDefault="00B9093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Autora mohla lépe vysvětlit, proč se v DP věnuje konkrétním vybraným tipům rizikového chování v online prostoru.</w:t>
            </w:r>
          </w:p>
          <w:p w:rsidR="00B90939" w:rsidRDefault="00B9093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Formulaci hypotéz bych řadil spíš k výzkumným cílům.</w:t>
            </w:r>
          </w:p>
          <w:p w:rsidR="00AA2E18" w:rsidRDefault="00AA2E1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Způsob výběru škol. Pokud danou problematiku autorka chtěla zkoumat ve Zlínském kraji, tak mohla vybrat více škol a navíc losováním. </w:t>
            </w:r>
          </w:p>
          <w:p w:rsidR="00AA2E18" w:rsidRDefault="00AA2E1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Není jasné, proč autorka k verifikaci hypotézy použila data z dané položky dotazníku.</w:t>
            </w:r>
          </w:p>
          <w:p w:rsidR="00AA2E18" w:rsidRDefault="00AA2E1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Interpretace výsledků je spíš shrnutím.</w:t>
            </w:r>
          </w:p>
          <w:p w:rsidR="00AA2E18" w:rsidRDefault="00AA2E18" w:rsidP="00362AB0">
            <w:pPr>
              <w:rPr>
                <w:sz w:val="22"/>
                <w:szCs w:val="22"/>
              </w:rPr>
            </w:pPr>
          </w:p>
          <w:p w:rsidR="00AA2E18" w:rsidRPr="00C50B27" w:rsidRDefault="00AA2E1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Autora zvolila jednoduchý a nekomplikovaný výzkum. To na jedné straně umožnilo vyvarovat se chyb, </w:t>
            </w:r>
            <w:r w:rsidR="007C16E7">
              <w:rPr>
                <w:sz w:val="22"/>
                <w:szCs w:val="22"/>
              </w:rPr>
              <w:br/>
            </w:r>
            <w:bookmarkStart w:id="0" w:name="_GoBack"/>
            <w:bookmarkEnd w:id="0"/>
            <w:r>
              <w:rPr>
                <w:sz w:val="22"/>
                <w:szCs w:val="22"/>
              </w:rPr>
              <w:t>na druhé straně nebyl využit výzkumný potenciál, který toto téma nabízí.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AA2E1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 práci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AA2E18" w:rsidRPr="00C50B27" w:rsidRDefault="00AA2E1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Vysvětlete, proč byla hypotéza ověřována na základě dat dané položky.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AA2E18">
              <w:rPr>
                <w:sz w:val="22"/>
                <w:szCs w:val="22"/>
              </w:rPr>
              <w:t xml:space="preserve"> 26. 4. 2024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A2E18">
              <w:rPr>
                <w:sz w:val="22"/>
                <w:szCs w:val="22"/>
              </w:rPr>
              <w:t xml:space="preserve"> Jakub Hladík </w:t>
            </w:r>
            <w:proofErr w:type="gramStart"/>
            <w:r w:rsidR="00AA2E18">
              <w:rPr>
                <w:sz w:val="22"/>
                <w:szCs w:val="22"/>
              </w:rPr>
              <w:t>v.r.</w:t>
            </w:r>
            <w:proofErr w:type="gramEnd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7B5" w:rsidRDefault="00E237B5">
      <w:r>
        <w:separator/>
      </w:r>
    </w:p>
  </w:endnote>
  <w:endnote w:type="continuationSeparator" w:id="0">
    <w:p w:rsidR="00E237B5" w:rsidRDefault="00E2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7B5" w:rsidRDefault="00E237B5">
      <w:r>
        <w:separator/>
      </w:r>
    </w:p>
  </w:footnote>
  <w:footnote w:type="continuationSeparator" w:id="0">
    <w:p w:rsidR="00E237B5" w:rsidRDefault="00E237B5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939"/>
    <w:rsid w:val="000A2550"/>
    <w:rsid w:val="002C7428"/>
    <w:rsid w:val="00362AB0"/>
    <w:rsid w:val="003F5DA2"/>
    <w:rsid w:val="00512982"/>
    <w:rsid w:val="00514664"/>
    <w:rsid w:val="00526D47"/>
    <w:rsid w:val="0055255D"/>
    <w:rsid w:val="005C219A"/>
    <w:rsid w:val="006847E2"/>
    <w:rsid w:val="0070056B"/>
    <w:rsid w:val="007C16E7"/>
    <w:rsid w:val="00A72E5D"/>
    <w:rsid w:val="00AA2E18"/>
    <w:rsid w:val="00B411DB"/>
    <w:rsid w:val="00B90939"/>
    <w:rsid w:val="00BA3203"/>
    <w:rsid w:val="00C50B27"/>
    <w:rsid w:val="00CC557C"/>
    <w:rsid w:val="00DC1BF5"/>
    <w:rsid w:val="00E237B5"/>
    <w:rsid w:val="00E709EA"/>
    <w:rsid w:val="00E8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BD57EB"/>
  <w15:chartTrackingRefBased/>
  <w15:docId w15:val="{2DD0C06B-FB21-4ABB-9052-1BB4C4AB1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locha%205.10.2022\POSUDEK%20VEDOUC&#205;HO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PRÁCE_2022</Template>
  <TotalTime>27</TotalTime>
  <Pages>1</Pages>
  <Words>327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*</dc:creator>
  <cp:keywords/>
  <cp:lastModifiedBy>Jakub Hladík</cp:lastModifiedBy>
  <cp:revision>2</cp:revision>
  <cp:lastPrinted>2012-04-25T08:21:00Z</cp:lastPrinted>
  <dcterms:created xsi:type="dcterms:W3CDTF">2024-04-26T05:23:00Z</dcterms:created>
  <dcterms:modified xsi:type="dcterms:W3CDTF">2024-04-26T09:07:00Z</dcterms:modified>
</cp:coreProperties>
</file>