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05A672A" w14:textId="77777777" w:rsidTr="00C50B27">
        <w:tc>
          <w:tcPr>
            <w:tcW w:w="9828" w:type="dxa"/>
            <w:gridSpan w:val="9"/>
          </w:tcPr>
          <w:p w14:paraId="65B51E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CC79586" w14:textId="77777777" w:rsidTr="00C50B27">
        <w:tc>
          <w:tcPr>
            <w:tcW w:w="2808" w:type="dxa"/>
          </w:tcPr>
          <w:p w14:paraId="5734B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D17954E" w14:textId="13A08CE2" w:rsidR="006847E2" w:rsidRPr="00C50B27" w:rsidRDefault="00B63160" w:rsidP="00362AB0">
            <w:pPr>
              <w:rPr>
                <w:sz w:val="22"/>
                <w:szCs w:val="22"/>
              </w:rPr>
            </w:pPr>
            <w:r w:rsidRPr="00B63160">
              <w:rPr>
                <w:sz w:val="22"/>
                <w:szCs w:val="22"/>
              </w:rPr>
              <w:t xml:space="preserve">Beatrice </w:t>
            </w:r>
            <w:proofErr w:type="spellStart"/>
            <w:r w:rsidRPr="00B63160">
              <w:rPr>
                <w:sz w:val="22"/>
                <w:szCs w:val="22"/>
              </w:rPr>
              <w:t>Muňozová</w:t>
            </w:r>
            <w:proofErr w:type="spellEnd"/>
          </w:p>
        </w:tc>
      </w:tr>
      <w:tr w:rsidR="006847E2" w:rsidRPr="00C50B27" w14:paraId="2CBF30E2" w14:textId="77777777" w:rsidTr="00C50B27">
        <w:tc>
          <w:tcPr>
            <w:tcW w:w="2808" w:type="dxa"/>
          </w:tcPr>
          <w:p w14:paraId="7FBFF4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20FA1CF" w14:textId="577C890F" w:rsidR="006847E2" w:rsidRPr="00C50B27" w:rsidRDefault="00B63160" w:rsidP="00B63160">
            <w:pPr>
              <w:rPr>
                <w:sz w:val="22"/>
                <w:szCs w:val="22"/>
              </w:rPr>
            </w:pPr>
            <w:r w:rsidRPr="00B63160">
              <w:rPr>
                <w:sz w:val="22"/>
                <w:szCs w:val="22"/>
              </w:rPr>
              <w:t>Systém vzdělávání a rozvoje zaměstnanců ve vybraném podniku</w:t>
            </w:r>
          </w:p>
        </w:tc>
      </w:tr>
      <w:tr w:rsidR="006847E2" w:rsidRPr="00C50B27" w14:paraId="21CDDB4D" w14:textId="77777777" w:rsidTr="00C50B27">
        <w:tc>
          <w:tcPr>
            <w:tcW w:w="2808" w:type="dxa"/>
          </w:tcPr>
          <w:p w14:paraId="3DC307C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E0F08B4" w14:textId="44979E01" w:rsidR="006847E2" w:rsidRPr="00C50B27" w:rsidRDefault="00E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0F57C94" w14:textId="77777777" w:rsidTr="00C50B27">
        <w:tc>
          <w:tcPr>
            <w:tcW w:w="2808" w:type="dxa"/>
          </w:tcPr>
          <w:p w14:paraId="7162E0D4" w14:textId="083DF160" w:rsidR="006847E2" w:rsidRPr="00C50B27" w:rsidRDefault="00B63160" w:rsidP="00B63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9580645" w14:textId="39178CAD" w:rsidR="006847E2" w:rsidRPr="00C50B27" w:rsidRDefault="00B631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14:paraId="6EA7D051" w14:textId="77777777" w:rsidTr="00C50B27">
        <w:tc>
          <w:tcPr>
            <w:tcW w:w="2808" w:type="dxa"/>
          </w:tcPr>
          <w:p w14:paraId="24B908D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994059A" w14:textId="68135343" w:rsidR="006847E2" w:rsidRPr="00C50B27" w:rsidRDefault="00B631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9AECC25" w14:textId="77777777" w:rsidTr="00C50B27">
        <w:tc>
          <w:tcPr>
            <w:tcW w:w="2808" w:type="dxa"/>
            <w:vAlign w:val="center"/>
          </w:tcPr>
          <w:p w14:paraId="36EF986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0B7881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ED4C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09C9E05" w14:textId="77777777" w:rsidTr="00C50B27">
        <w:tc>
          <w:tcPr>
            <w:tcW w:w="9828" w:type="dxa"/>
            <w:gridSpan w:val="9"/>
            <w:shd w:val="clear" w:color="auto" w:fill="A6A6A6"/>
          </w:tcPr>
          <w:p w14:paraId="61DA593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E51E27D" w14:textId="77777777" w:rsidTr="00C50B27">
        <w:tc>
          <w:tcPr>
            <w:tcW w:w="6791" w:type="dxa"/>
            <w:gridSpan w:val="3"/>
          </w:tcPr>
          <w:p w14:paraId="6366EAE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E4E6586" w14:textId="5164213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99BC12" w14:textId="019B3F2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0B1B7" w14:textId="48B48BCD" w:rsidR="006847E2" w:rsidRPr="00C50B27" w:rsidRDefault="00E43A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53E95A5" w14:textId="2D3F84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FF9E74" w14:textId="52B2B7B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6E94DF" w14:textId="0E9DB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18AD0A" w14:textId="77777777" w:rsidTr="00C50B27">
        <w:tc>
          <w:tcPr>
            <w:tcW w:w="6791" w:type="dxa"/>
            <w:gridSpan w:val="3"/>
          </w:tcPr>
          <w:p w14:paraId="366AA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498AA05" w14:textId="095A60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BF500A" w14:textId="2CF617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6E81C0" w14:textId="78020C6F" w:rsidR="006847E2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746EBB" w14:textId="676EC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C8B674" w14:textId="0E0EC38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0C54A9" w14:textId="50E576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62327" w14:textId="77777777" w:rsidTr="00C50B27">
        <w:tc>
          <w:tcPr>
            <w:tcW w:w="6791" w:type="dxa"/>
            <w:gridSpan w:val="3"/>
          </w:tcPr>
          <w:p w14:paraId="78B323B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B6DD71C" w14:textId="5ACA7D2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E2067F" w14:textId="33E1D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1FE7E3" w14:textId="252FFB3D" w:rsidR="006847E2" w:rsidRPr="00C50B27" w:rsidRDefault="00E43A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C0FE0AE" w14:textId="24A6A8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82B5EBD" w14:textId="05302FC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DE1EF4" w14:textId="387BEC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61639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8F3E9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05854982" w14:textId="77777777" w:rsidTr="00C50B27">
        <w:tc>
          <w:tcPr>
            <w:tcW w:w="6791" w:type="dxa"/>
            <w:gridSpan w:val="3"/>
          </w:tcPr>
          <w:p w14:paraId="2E36D3A1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618250" w14:textId="3CC624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D0DABB" w14:textId="4BD568E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3FD18" w14:textId="1868D9CE" w:rsidR="006847E2" w:rsidRPr="00C50B27" w:rsidRDefault="00E43A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8F14E4B" w14:textId="3005A4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558583" w14:textId="0923732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FCC81" w14:textId="60FDF16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CAC42DD" w14:textId="77777777" w:rsidTr="00C50B27">
        <w:tc>
          <w:tcPr>
            <w:tcW w:w="6791" w:type="dxa"/>
            <w:gridSpan w:val="3"/>
          </w:tcPr>
          <w:p w14:paraId="6561AF2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F8879F3" w14:textId="7E5195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BB4DDF" w14:textId="09787CA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741BF" w14:textId="12B79D87" w:rsidR="006847E2" w:rsidRPr="00C50B27" w:rsidRDefault="00E43A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0921F24" w14:textId="072293E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C1915B" w14:textId="0A55582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F20B66" w14:textId="6BC2E41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142B127" w14:textId="77777777" w:rsidTr="00C50B27">
        <w:tc>
          <w:tcPr>
            <w:tcW w:w="6791" w:type="dxa"/>
            <w:gridSpan w:val="3"/>
          </w:tcPr>
          <w:p w14:paraId="178DE70A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9E51A70" w14:textId="14410CD3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34102F" w14:textId="01A3F6E3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5D9837" w14:textId="0A431FFC" w:rsidR="005C219A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6A55835" w14:textId="1698051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35EE7A" w14:textId="6ECBAC2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0A96A8" w14:textId="22E60E9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11CB81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930467" w14:textId="1E95A51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9B58AE1" w14:textId="77777777" w:rsidTr="00C50B27">
        <w:tc>
          <w:tcPr>
            <w:tcW w:w="6791" w:type="dxa"/>
            <w:gridSpan w:val="3"/>
          </w:tcPr>
          <w:p w14:paraId="25CF079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262553E" w14:textId="3C8FCD7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CDFE6" w14:textId="65C8AB7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D6531F" w14:textId="1C30F2F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3F9A90" w14:textId="3890F399" w:rsidR="0055255D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195909" w14:textId="4B3F950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7797621" w14:textId="6DEA29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4825847" w14:textId="77777777" w:rsidTr="00C50B27">
        <w:tc>
          <w:tcPr>
            <w:tcW w:w="6791" w:type="dxa"/>
            <w:gridSpan w:val="3"/>
          </w:tcPr>
          <w:p w14:paraId="449DD11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6B938E" w14:textId="5E6788C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08A8DF" w14:textId="13A5C53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433745" w14:textId="263E2EA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C3E1C" w14:textId="4C2EBEE5" w:rsidR="0055255D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9D7B587" w14:textId="385E2CF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5BD189" w14:textId="6C0AE96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BFE77D2" w14:textId="77777777" w:rsidTr="00C50B27">
        <w:tc>
          <w:tcPr>
            <w:tcW w:w="6791" w:type="dxa"/>
            <w:gridSpan w:val="3"/>
          </w:tcPr>
          <w:p w14:paraId="378157A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80CCD40" w14:textId="44F797E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0ECE" w14:textId="60DA94E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E3C6BB" w14:textId="3A91C4E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4BE23A" w14:textId="2F40AD5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32B34C" w14:textId="577A2ACF" w:rsidR="0055255D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F15377D" w14:textId="09285DC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00E8953" w14:textId="77777777" w:rsidTr="00C50B27">
        <w:tc>
          <w:tcPr>
            <w:tcW w:w="6791" w:type="dxa"/>
            <w:gridSpan w:val="3"/>
          </w:tcPr>
          <w:p w14:paraId="4C47A31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34836C4" w14:textId="698C6A8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9EAC0" w14:textId="7D83602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F90CE" w14:textId="053C40F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430C80" w14:textId="214F1E9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33FED" w14:textId="0054FCFD" w:rsidR="0055255D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4F82E21" w14:textId="65B2A92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BBF5D65" w14:textId="77777777" w:rsidTr="00B411DB">
        <w:tc>
          <w:tcPr>
            <w:tcW w:w="9828" w:type="dxa"/>
            <w:gridSpan w:val="9"/>
            <w:shd w:val="clear" w:color="auto" w:fill="A6A6A6"/>
          </w:tcPr>
          <w:p w14:paraId="48B6E6C1" w14:textId="1064EF8F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14:paraId="76E67B68" w14:textId="77777777" w:rsidTr="00C50B27">
        <w:tc>
          <w:tcPr>
            <w:tcW w:w="6791" w:type="dxa"/>
            <w:gridSpan w:val="3"/>
          </w:tcPr>
          <w:p w14:paraId="676EC6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FC7E224" w14:textId="5FE3A175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B4104" w14:textId="4AE00B3F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A0A4C" w14:textId="739421A8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A9E944" w14:textId="04C92A2F" w:rsidR="00B411DB" w:rsidRPr="00C50B27" w:rsidRDefault="00027AEC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0669F83" w14:textId="3AF6987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214D7" w14:textId="0B46ECC9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D67107F" w14:textId="77777777" w:rsidTr="00C50B27">
        <w:tc>
          <w:tcPr>
            <w:tcW w:w="6791" w:type="dxa"/>
            <w:gridSpan w:val="3"/>
          </w:tcPr>
          <w:p w14:paraId="0319446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B614A53" w14:textId="101C44E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6D537B" w14:textId="14DC2E8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2873DF" w14:textId="16E0F53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F1F1D9" w14:textId="34640CEA" w:rsidR="00B411DB" w:rsidRPr="00C50B27" w:rsidRDefault="00027AE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9D808BF" w14:textId="6F70F73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FD444FB" w14:textId="3AB5E7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8B32DDD" w14:textId="77777777" w:rsidTr="00C50B27">
        <w:tc>
          <w:tcPr>
            <w:tcW w:w="9828" w:type="dxa"/>
            <w:gridSpan w:val="9"/>
          </w:tcPr>
          <w:p w14:paraId="55F0C4A2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B4554B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BD3A64B" w14:textId="77777777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0E9756B9" w14:textId="7297E837" w:rsidR="00FD744B" w:rsidRDefault="00E43A08" w:rsidP="00C7341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Kvituji portfolio zahraničních a cizojazyčných odborných zdrojů. </w:t>
            </w:r>
          </w:p>
          <w:p w14:paraId="1B80A85F" w14:textId="77777777" w:rsidR="00A4708C" w:rsidRDefault="00A4708C" w:rsidP="00E07C2E">
            <w:pPr>
              <w:rPr>
                <w:sz w:val="22"/>
                <w:szCs w:val="22"/>
              </w:rPr>
            </w:pPr>
          </w:p>
          <w:p w14:paraId="20F5FADB" w14:textId="31AED726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30B95FC8" w14:textId="0D9D4C1F" w:rsidR="00EA5CC1" w:rsidRDefault="00EA5CC1" w:rsidP="00EA5CC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má silně kompilační charakter, </w:t>
            </w:r>
            <w:r w:rsidR="00E43A08">
              <w:rPr>
                <w:sz w:val="22"/>
                <w:szCs w:val="22"/>
              </w:rPr>
              <w:t xml:space="preserve">který je podpořen psaním co parafráze - to odstavec. Text </w:t>
            </w:r>
            <w:r>
              <w:rPr>
                <w:sz w:val="22"/>
                <w:szCs w:val="22"/>
              </w:rPr>
              <w:t xml:space="preserve">je </w:t>
            </w:r>
            <w:r w:rsidR="00E43A08">
              <w:rPr>
                <w:sz w:val="22"/>
                <w:szCs w:val="22"/>
              </w:rPr>
              <w:t xml:space="preserve">tak </w:t>
            </w:r>
            <w:r>
              <w:rPr>
                <w:sz w:val="22"/>
                <w:szCs w:val="22"/>
              </w:rPr>
              <w:t>„</w:t>
            </w:r>
            <w:r w:rsidRPr="00EA5CC1">
              <w:rPr>
                <w:sz w:val="22"/>
                <w:szCs w:val="22"/>
              </w:rPr>
              <w:t>poskládán“ z</w:t>
            </w:r>
            <w:r>
              <w:rPr>
                <w:sz w:val="22"/>
                <w:szCs w:val="22"/>
              </w:rPr>
              <w:t> </w:t>
            </w:r>
            <w:r w:rsidRPr="00EA5CC1">
              <w:rPr>
                <w:sz w:val="22"/>
                <w:szCs w:val="22"/>
              </w:rPr>
              <w:t>parafrází</w:t>
            </w:r>
            <w:r>
              <w:rPr>
                <w:sz w:val="22"/>
                <w:szCs w:val="22"/>
              </w:rPr>
              <w:t xml:space="preserve"> </w:t>
            </w:r>
            <w:r w:rsidR="00E43A08">
              <w:rPr>
                <w:sz w:val="22"/>
                <w:szCs w:val="22"/>
              </w:rPr>
              <w:t xml:space="preserve">částí </w:t>
            </w:r>
            <w:r>
              <w:rPr>
                <w:sz w:val="22"/>
                <w:szCs w:val="22"/>
              </w:rPr>
              <w:t>odborných</w:t>
            </w:r>
            <w:r w:rsidR="00E43A08">
              <w:rPr>
                <w:sz w:val="22"/>
                <w:szCs w:val="22"/>
              </w:rPr>
              <w:t xml:space="preserve"> zdrojů, studentka s fakty nijak dále nepracuje, neporovnává je, nehodnotí</w:t>
            </w:r>
            <w:r w:rsidR="00027AEC">
              <w:rPr>
                <w:sz w:val="22"/>
                <w:szCs w:val="22"/>
              </w:rPr>
              <w:t xml:space="preserve"> je</w:t>
            </w:r>
            <w:r w:rsidR="00E43A08">
              <w:rPr>
                <w:sz w:val="22"/>
                <w:szCs w:val="22"/>
              </w:rPr>
              <w:t>.</w:t>
            </w:r>
          </w:p>
          <w:p w14:paraId="70A448E8" w14:textId="5DA223E3" w:rsidR="00E43A08" w:rsidRDefault="00E43A08" w:rsidP="00EA5CC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Doporučila bych více precizovat VO. Nadto, VO 1 je formulována uzavřeně.</w:t>
            </w:r>
          </w:p>
          <w:p w14:paraId="3047A69D" w14:textId="695FA2DB" w:rsidR="00C326D9" w:rsidRDefault="00C326D9" w:rsidP="00EA5CC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Chybí jednoznačná pasáž s odpověďmi na výzkumné otázky.</w:t>
            </w:r>
          </w:p>
          <w:p w14:paraId="2FD8CB1E" w14:textId="57537A8A" w:rsidR="00C326D9" w:rsidRPr="00C326D9" w:rsidRDefault="00C326D9" w:rsidP="00C326D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Chybí dotazník v příloze. To s jakými položkami výzkumný nástroj pracoval, se může čitatel dozvědět pouze z analýzy dat. </w:t>
            </w:r>
            <w:r w:rsidR="00027AEC">
              <w:rPr>
                <w:sz w:val="22"/>
                <w:szCs w:val="22"/>
              </w:rPr>
              <w:t xml:space="preserve">Nicméně je patrné, že část položek nemá příliš hlubokou ambici zachytit relevantní data. </w:t>
            </w:r>
            <w:r>
              <w:rPr>
                <w:sz w:val="22"/>
                <w:szCs w:val="22"/>
              </w:rPr>
              <w:t xml:space="preserve">S některými položkami (např. věk, pohlaví, dosažené vzdělávání) není ve výzkumu dále pracováno. Vyvstává tak otázka jejich významu v dotazníku. </w:t>
            </w:r>
          </w:p>
          <w:p w14:paraId="5DD34509" w14:textId="0FEF28AB" w:rsidR="00A4708C" w:rsidRDefault="00C326D9" w:rsidP="00616C3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326D9">
              <w:rPr>
                <w:sz w:val="22"/>
                <w:szCs w:val="22"/>
              </w:rPr>
              <w:t xml:space="preserve">Neopodstatněná ambiciózní tvrzení ve shrnutí na s. 47. Např. </w:t>
            </w:r>
            <w:r w:rsidRPr="00C326D9">
              <w:rPr>
                <w:i/>
                <w:sz w:val="22"/>
                <w:szCs w:val="22"/>
              </w:rPr>
              <w:t>„Na základě těchto výsledků můžeme konstatovat, že zaměstnanci skutečně využívají nově nabyté poznatky při výkonu své práce, přičemž míra využití těchto poznatků závisí na jejich úrovni spokojenosti se vzdělávacími aktivitami.“</w:t>
            </w:r>
            <w:r w:rsidRPr="00C326D9">
              <w:rPr>
                <w:sz w:val="22"/>
                <w:szCs w:val="22"/>
              </w:rPr>
              <w:t xml:space="preserve"> Studentka přitom vychází z popisné statistiky, ze sebehodnotících škál v dotazníku,</w:t>
            </w:r>
            <w:r>
              <w:rPr>
                <w:sz w:val="22"/>
                <w:szCs w:val="22"/>
              </w:rPr>
              <w:t xml:space="preserve"> závislost nepopisuje, nemě</w:t>
            </w:r>
            <w:r w:rsidRPr="00C326D9">
              <w:rPr>
                <w:sz w:val="22"/>
                <w:szCs w:val="22"/>
              </w:rPr>
              <w:t>ří ani ne</w:t>
            </w:r>
            <w:r>
              <w:rPr>
                <w:sz w:val="22"/>
                <w:szCs w:val="22"/>
              </w:rPr>
              <w:t>ověřuje statistickými metodami. Podobných tvrzení je více.</w:t>
            </w:r>
            <w:r w:rsidR="00027AEC">
              <w:rPr>
                <w:sz w:val="22"/>
                <w:szCs w:val="22"/>
              </w:rPr>
              <w:t xml:space="preserve"> </w:t>
            </w:r>
          </w:p>
          <w:p w14:paraId="64F7D90C" w14:textId="59DF83B9" w:rsidR="00027AEC" w:rsidRDefault="00027AEC" w:rsidP="00616C3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jsou obecná, nejsou vzešlá z realizovaného výzkumu.</w:t>
            </w:r>
          </w:p>
          <w:p w14:paraId="19C2AEE8" w14:textId="77777777" w:rsidR="00C326D9" w:rsidRPr="00C326D9" w:rsidRDefault="00C326D9" w:rsidP="00027AEC">
            <w:pPr>
              <w:pStyle w:val="Odstavecseseznamem"/>
              <w:rPr>
                <w:sz w:val="22"/>
                <w:szCs w:val="22"/>
              </w:rPr>
            </w:pPr>
          </w:p>
          <w:p w14:paraId="39C8CFEB" w14:textId="77777777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3E5EDF8E" w14:textId="1CDAA6C1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A00D560" w14:textId="77777777" w:rsidTr="00C50B27">
        <w:tc>
          <w:tcPr>
            <w:tcW w:w="9828" w:type="dxa"/>
            <w:gridSpan w:val="9"/>
          </w:tcPr>
          <w:p w14:paraId="6CF36AF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15BBDA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E1E6E16" w14:textId="41F65CC4" w:rsidR="00B411DB" w:rsidRDefault="00C7341D" w:rsidP="00643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 w:rsidR="00027AEC">
              <w:rPr>
                <w:sz w:val="22"/>
                <w:szCs w:val="22"/>
              </w:rPr>
              <w:t>Předložt</w:t>
            </w:r>
            <w:r w:rsidR="006438F2">
              <w:rPr>
                <w:sz w:val="22"/>
                <w:szCs w:val="22"/>
              </w:rPr>
              <w:t xml:space="preserve">e u obhajoby formulář dotazníku a zpětně reflektujte, jak by mohly / měly být konstruovány konkrétní položky, aby </w:t>
            </w:r>
            <w:r w:rsidR="006438F2" w:rsidRPr="006438F2">
              <w:rPr>
                <w:b/>
                <w:sz w:val="22"/>
                <w:szCs w:val="22"/>
              </w:rPr>
              <w:t xml:space="preserve">přesněji </w:t>
            </w:r>
            <w:r w:rsidR="006438F2">
              <w:rPr>
                <w:sz w:val="22"/>
                <w:szCs w:val="22"/>
              </w:rPr>
              <w:t xml:space="preserve">zachytili, co si v cílech nastavujete. Uveďte příklad takto modifikované položky. </w:t>
            </w:r>
          </w:p>
          <w:p w14:paraId="6BBE2E3D" w14:textId="01B1D785" w:rsidR="006438F2" w:rsidRPr="00C50B27" w:rsidRDefault="006438F2" w:rsidP="006438F2">
            <w:pPr>
              <w:rPr>
                <w:sz w:val="22"/>
                <w:szCs w:val="22"/>
              </w:rPr>
            </w:pPr>
          </w:p>
        </w:tc>
      </w:tr>
      <w:tr w:rsidR="00B411DB" w:rsidRPr="00C50B27" w14:paraId="65B222E5" w14:textId="77777777" w:rsidTr="00C50B27">
        <w:tc>
          <w:tcPr>
            <w:tcW w:w="6791" w:type="dxa"/>
            <w:gridSpan w:val="3"/>
          </w:tcPr>
          <w:p w14:paraId="0D06CC2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8D3770B" w14:textId="7D503D8D" w:rsidR="00B411DB" w:rsidRPr="0061222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438AD0A4" w14:textId="3CAB48AE" w:rsidR="00B411DB" w:rsidRPr="00C7341D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F72EFC8" w14:textId="17ECF981" w:rsidR="00B411DB" w:rsidRPr="002E455C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37659B15" w14:textId="0A56548B" w:rsidR="00B411DB" w:rsidRPr="00027AEC" w:rsidRDefault="00027AEC" w:rsidP="00C50B27">
            <w:pPr>
              <w:jc w:val="center"/>
              <w:rPr>
                <w:b/>
                <w:sz w:val="22"/>
                <w:szCs w:val="22"/>
              </w:rPr>
            </w:pPr>
            <w:r w:rsidRPr="00027AEC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4FFB3CC9" w14:textId="5DDA347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457C1C9" w14:textId="7D45124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4347611" w14:textId="77777777" w:rsidTr="00C50B27">
        <w:tc>
          <w:tcPr>
            <w:tcW w:w="4068" w:type="dxa"/>
            <w:gridSpan w:val="2"/>
            <w:vAlign w:val="center"/>
          </w:tcPr>
          <w:p w14:paraId="7DF1942A" w14:textId="07546711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341D">
              <w:rPr>
                <w:sz w:val="22"/>
                <w:szCs w:val="22"/>
              </w:rPr>
              <w:t xml:space="preserve"> 9. 5. 2023</w:t>
            </w:r>
          </w:p>
        </w:tc>
        <w:tc>
          <w:tcPr>
            <w:tcW w:w="5760" w:type="dxa"/>
            <w:gridSpan w:val="7"/>
            <w:vAlign w:val="center"/>
          </w:tcPr>
          <w:p w14:paraId="37CDFB75" w14:textId="7957964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341D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1BA25DB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4CAA5" w14:textId="77777777" w:rsidR="00893E29" w:rsidRDefault="00893E29">
      <w:r>
        <w:separator/>
      </w:r>
    </w:p>
  </w:endnote>
  <w:endnote w:type="continuationSeparator" w:id="0">
    <w:p w14:paraId="72970CCE" w14:textId="77777777" w:rsidR="00893E29" w:rsidRDefault="0089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DAE50" w14:textId="77777777" w:rsidR="00893E29" w:rsidRDefault="00893E29">
      <w:r>
        <w:separator/>
      </w:r>
    </w:p>
  </w:footnote>
  <w:footnote w:type="continuationSeparator" w:id="0">
    <w:p w14:paraId="177B5AC8" w14:textId="77777777" w:rsidR="00893E29" w:rsidRDefault="00893E29">
      <w:r>
        <w:continuationSeparator/>
      </w:r>
    </w:p>
  </w:footnote>
  <w:footnote w:id="1">
    <w:p w14:paraId="02C719C5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6"/>
    <w:rsid w:val="00010A4F"/>
    <w:rsid w:val="00027AEC"/>
    <w:rsid w:val="00154F27"/>
    <w:rsid w:val="002E455C"/>
    <w:rsid w:val="00345781"/>
    <w:rsid w:val="00362AB0"/>
    <w:rsid w:val="003A7D72"/>
    <w:rsid w:val="003F5DA2"/>
    <w:rsid w:val="004E77EE"/>
    <w:rsid w:val="00512982"/>
    <w:rsid w:val="00526D47"/>
    <w:rsid w:val="0055255D"/>
    <w:rsid w:val="00560635"/>
    <w:rsid w:val="00562C09"/>
    <w:rsid w:val="005C219A"/>
    <w:rsid w:val="005F14E3"/>
    <w:rsid w:val="0061222F"/>
    <w:rsid w:val="006438F2"/>
    <w:rsid w:val="006847E2"/>
    <w:rsid w:val="00702796"/>
    <w:rsid w:val="007553A2"/>
    <w:rsid w:val="007B7F5E"/>
    <w:rsid w:val="008614B3"/>
    <w:rsid w:val="00893E29"/>
    <w:rsid w:val="0096477D"/>
    <w:rsid w:val="00980075"/>
    <w:rsid w:val="009A27D5"/>
    <w:rsid w:val="00A4708C"/>
    <w:rsid w:val="00B411DB"/>
    <w:rsid w:val="00B63160"/>
    <w:rsid w:val="00BA3203"/>
    <w:rsid w:val="00C114E6"/>
    <w:rsid w:val="00C326D9"/>
    <w:rsid w:val="00C47BD6"/>
    <w:rsid w:val="00C50B27"/>
    <w:rsid w:val="00C726F0"/>
    <w:rsid w:val="00C7341D"/>
    <w:rsid w:val="00CA7D64"/>
    <w:rsid w:val="00D05C79"/>
    <w:rsid w:val="00DC1BF5"/>
    <w:rsid w:val="00E07C2E"/>
    <w:rsid w:val="00E43A08"/>
    <w:rsid w:val="00E709EA"/>
    <w:rsid w:val="00EA5CC1"/>
    <w:rsid w:val="00ED2FBE"/>
    <w:rsid w:val="00ED4A39"/>
    <w:rsid w:val="00F1326B"/>
    <w:rsid w:val="00F91378"/>
    <w:rsid w:val="00F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660D5"/>
  <w15:chartTrackingRefBased/>
  <w15:docId w15:val="{9408F484-59B1-47B4-8959-19B1DCE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15%5b24602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4" ma:contentTypeDescription="Vytvoří nový dokument" ma:contentTypeScope="" ma:versionID="46a6fc85828d7b978c65deba3b673caa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275709490ec903da47b5c1b09a849a1c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A7E65-E282-4C08-B7AA-66540DAEEC5E}">
  <ds:schemaRefs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e70ad48-2dbb-4840-854d-17419981058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CBE49E-36D2-49E6-810A-AA6ACFC3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6CCB2-A528-4C10-83F2-382BCE91BC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PRÁCE_2015[24602]</Template>
  <TotalTime>40</TotalTime>
  <Pages>2</Pages>
  <Words>401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2023-05-08T05:29:00Z</dcterms:created>
  <dcterms:modified xsi:type="dcterms:W3CDTF">2023-05-09T12:19:00Z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