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F07C2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Žaneta Zlámalová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F07C2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Životní smysluplnost a dispoziční optimismus u adolescentů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F07C2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Jakub Hladík,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F07C2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F07C2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</w:t>
            </w:r>
            <w:r w:rsidR="006537F2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F07C2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</w:t>
            </w:r>
          </w:p>
          <w:p w:rsidR="00B411DB" w:rsidRPr="00C50B27" w:rsidRDefault="00F07C2E" w:rsidP="00AA15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Zajímavé téma.</w:t>
            </w:r>
          </w:p>
          <w:p w:rsidR="00B411DB" w:rsidRDefault="00F07C2E" w:rsidP="00AA15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Teoretická východiska jsou opřena o větší množství literatury. </w:t>
            </w:r>
          </w:p>
          <w:p w:rsidR="00F07C2E" w:rsidRDefault="00F07C2E" w:rsidP="00AA15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 teoretické části autora postupuje logicky od obecného ke konkrétnímu</w:t>
            </w:r>
            <w:r w:rsidR="00AA1534">
              <w:rPr>
                <w:sz w:val="22"/>
                <w:szCs w:val="22"/>
              </w:rPr>
              <w:t xml:space="preserve"> (zejm. v prvních dvou kap.). </w:t>
            </w:r>
            <w:r w:rsidR="00AA1534">
              <w:rPr>
                <w:sz w:val="22"/>
                <w:szCs w:val="22"/>
              </w:rPr>
              <w:br/>
              <w:t>+ Zřejmé je zaujetí autor</w:t>
            </w:r>
            <w:r w:rsidR="006E1137">
              <w:rPr>
                <w:sz w:val="22"/>
                <w:szCs w:val="22"/>
              </w:rPr>
              <w:t>k</w:t>
            </w:r>
            <w:r w:rsidR="00AA1534">
              <w:rPr>
                <w:sz w:val="22"/>
                <w:szCs w:val="22"/>
              </w:rPr>
              <w:t>y tématem.</w:t>
            </w:r>
          </w:p>
          <w:p w:rsidR="005016EE" w:rsidRDefault="005016EE" w:rsidP="00AA15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Využití existujících nástrojů.</w:t>
            </w:r>
          </w:p>
          <w:p w:rsidR="005016EE" w:rsidRPr="00C50B27" w:rsidRDefault="005016EE" w:rsidP="00AA15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Výzkum je veden jasně a bez chyb.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F07C2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:rsidR="00B411DB" w:rsidRDefault="00AA153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H3 a H4 by bylo přesnější na s. 66</w:t>
            </w:r>
            <w:bookmarkStart w:id="0" w:name="_GoBack"/>
            <w:bookmarkEnd w:id="0"/>
            <w:r w:rsidR="005016EE">
              <w:rPr>
                <w:sz w:val="22"/>
                <w:szCs w:val="22"/>
              </w:rPr>
              <w:t xml:space="preserve"> formulovat jako alternativní. Snaha potvrdit, že něco neexistuje, nedává příliš smysl.</w:t>
            </w:r>
          </w:p>
          <w:p w:rsidR="005016EE" w:rsidRPr="00C50B27" w:rsidRDefault="005016E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Dostupný výběr, ve chvíli kdy základní soubor tvoří „jen“ žáci Zlínského kraje.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5016E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AA153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základě čeho, jste předpokládala, že studenti gymnázií by měli vykazovat vyšší míru smysluplnosti života než studenti ostatních škol?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5016E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Proč základní soubor tvoří žáci Zlínského kraje?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016EE">
              <w:rPr>
                <w:sz w:val="22"/>
                <w:szCs w:val="22"/>
              </w:rPr>
              <w:t xml:space="preserve"> 29. 4. 2019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5016EE">
              <w:rPr>
                <w:sz w:val="22"/>
                <w:szCs w:val="22"/>
              </w:rPr>
              <w:t xml:space="preserve"> Jakub Hladík v. 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4EF" w:rsidRDefault="00FB74EF">
      <w:r>
        <w:separator/>
      </w:r>
    </w:p>
  </w:endnote>
  <w:endnote w:type="continuationSeparator" w:id="0">
    <w:p w:rsidR="00FB74EF" w:rsidRDefault="00FB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4EF" w:rsidRDefault="00FB74EF">
      <w:r>
        <w:separator/>
      </w:r>
    </w:p>
  </w:footnote>
  <w:footnote w:type="continuationSeparator" w:id="0">
    <w:p w:rsidR="00FB74EF" w:rsidRDefault="00FB74EF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2E"/>
    <w:rsid w:val="00083E0B"/>
    <w:rsid w:val="00362AB0"/>
    <w:rsid w:val="003F5DA2"/>
    <w:rsid w:val="005016EE"/>
    <w:rsid w:val="00512982"/>
    <w:rsid w:val="00526D47"/>
    <w:rsid w:val="0055255D"/>
    <w:rsid w:val="005C219A"/>
    <w:rsid w:val="006537F2"/>
    <w:rsid w:val="006847E2"/>
    <w:rsid w:val="006E1137"/>
    <w:rsid w:val="008614B3"/>
    <w:rsid w:val="009B2248"/>
    <w:rsid w:val="00AA1534"/>
    <w:rsid w:val="00AF1740"/>
    <w:rsid w:val="00B411DB"/>
    <w:rsid w:val="00BA3203"/>
    <w:rsid w:val="00C50B27"/>
    <w:rsid w:val="00CE0A8B"/>
    <w:rsid w:val="00DC1BF5"/>
    <w:rsid w:val="00DF25AF"/>
    <w:rsid w:val="00E67C85"/>
    <w:rsid w:val="00E709EA"/>
    <w:rsid w:val="00F07C2E"/>
    <w:rsid w:val="00F1326B"/>
    <w:rsid w:val="00FB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B73010"/>
  <w15:chartTrackingRefBased/>
  <w15:docId w15:val="{AF906C22-8D1D-48A4-83F8-FC723302A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ladik\Desktop\POSUDEK%20OPONENTA%20DIPLOMOV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PRÁCE_2015</Template>
  <TotalTime>33</TotalTime>
  <Pages>1</Pages>
  <Words>303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*</dc:creator>
  <cp:keywords/>
  <cp:lastModifiedBy>*</cp:lastModifiedBy>
  <cp:revision>3</cp:revision>
  <cp:lastPrinted>2012-04-25T08:21:00Z</cp:lastPrinted>
  <dcterms:created xsi:type="dcterms:W3CDTF">2019-04-29T05:29:00Z</dcterms:created>
  <dcterms:modified xsi:type="dcterms:W3CDTF">2019-05-02T08:51:00Z</dcterms:modified>
</cp:coreProperties>
</file>