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4D58BA" w:rsidRDefault="004D58BA" w:rsidP="00362AB0">
            <w:pPr>
              <w:rPr>
                <w:b/>
                <w:sz w:val="22"/>
                <w:szCs w:val="22"/>
              </w:rPr>
            </w:pPr>
            <w:r w:rsidRPr="004D58BA">
              <w:rPr>
                <w:b/>
                <w:sz w:val="22"/>
                <w:szCs w:val="22"/>
              </w:rPr>
              <w:t xml:space="preserve">Nikola </w:t>
            </w:r>
            <w:proofErr w:type="spellStart"/>
            <w:r w:rsidRPr="004D58BA">
              <w:rPr>
                <w:b/>
                <w:sz w:val="22"/>
                <w:szCs w:val="22"/>
              </w:rPr>
              <w:t>Navláčilová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4D58B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Životní styl a kvalita života seniorů v domově pro seniory ve Zlínském kraji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4D58B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Hana Včelařová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4D58B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4D58B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D31ED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D31ED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D31ED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D31ED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D31ED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D31ED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284100">
            <w:pPr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D31ED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D31ED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E378F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E378F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E378FB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E378F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284100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Silné stránky práce</w:t>
            </w:r>
            <w:r w:rsidR="00B411DB" w:rsidRPr="00C50B27">
              <w:rPr>
                <w:b/>
                <w:sz w:val="22"/>
                <w:szCs w:val="22"/>
              </w:rPr>
              <w:t>:</w:t>
            </w:r>
          </w:p>
          <w:p w:rsidR="00D220C3" w:rsidRDefault="00D220C3" w:rsidP="00D220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74C1A">
              <w:rPr>
                <w:sz w:val="22"/>
                <w:szCs w:val="22"/>
              </w:rPr>
              <w:t xml:space="preserve"> </w:t>
            </w:r>
            <w:r w:rsidRPr="004B6A72">
              <w:rPr>
                <w:sz w:val="22"/>
                <w:szCs w:val="22"/>
              </w:rPr>
              <w:t>Autorka zvolila aktuální námět s jasným vztahem ke studovanému oboru</w:t>
            </w:r>
          </w:p>
          <w:p w:rsidR="00D220C3" w:rsidRDefault="00D220C3" w:rsidP="00D220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74C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Logické uspořádání kapitol teoretické části</w:t>
            </w:r>
          </w:p>
          <w:p w:rsidR="00D220C3" w:rsidRDefault="00D220C3" w:rsidP="00D220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74C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Přejaté pasáže z odborných textů autorka provází vhodnými autentickými komentáři</w:t>
            </w:r>
          </w:p>
          <w:p w:rsidR="00D220C3" w:rsidRDefault="0022270D" w:rsidP="00D220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74C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Práce je podložena přiměřeným </w:t>
            </w:r>
            <w:r w:rsidR="00D220C3">
              <w:rPr>
                <w:sz w:val="22"/>
                <w:szCs w:val="22"/>
              </w:rPr>
              <w:t>množstvím odborných zdro</w:t>
            </w:r>
            <w:r>
              <w:rPr>
                <w:sz w:val="22"/>
                <w:szCs w:val="22"/>
              </w:rPr>
              <w:t xml:space="preserve">jů </w:t>
            </w:r>
          </w:p>
          <w:p w:rsidR="00284100" w:rsidRDefault="00D31E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74C1A">
              <w:rPr>
                <w:sz w:val="22"/>
                <w:szCs w:val="22"/>
              </w:rPr>
              <w:t xml:space="preserve"> Čitelná metodologie, r</w:t>
            </w:r>
            <w:r>
              <w:rPr>
                <w:sz w:val="22"/>
                <w:szCs w:val="22"/>
              </w:rPr>
              <w:t>ealizace předvýzkumu, výsledky autorka vyhodnocuje a interpretuje v závěrečné části</w:t>
            </w:r>
          </w:p>
          <w:p w:rsidR="00D31EDB" w:rsidRPr="00D31EDB" w:rsidRDefault="00D31EDB" w:rsidP="00362AB0">
            <w:pPr>
              <w:rPr>
                <w:sz w:val="22"/>
                <w:szCs w:val="22"/>
              </w:rPr>
            </w:pPr>
          </w:p>
          <w:p w:rsidR="00284100" w:rsidRPr="00C50B27" w:rsidRDefault="00284100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Slabé stránky práce:</w:t>
            </w:r>
          </w:p>
          <w:p w:rsidR="00B411DB" w:rsidRDefault="00D220C3" w:rsidP="00C256FA">
            <w:pPr>
              <w:pStyle w:val="Odstavecseseznamem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 w:rsidRPr="00976543">
              <w:rPr>
                <w:sz w:val="22"/>
                <w:szCs w:val="22"/>
              </w:rPr>
              <w:t>Drobné nedostatky fo</w:t>
            </w:r>
            <w:r w:rsidR="0022270D" w:rsidRPr="00976543">
              <w:rPr>
                <w:sz w:val="22"/>
                <w:szCs w:val="22"/>
              </w:rPr>
              <w:t>rmá</w:t>
            </w:r>
            <w:r w:rsidR="00976543">
              <w:rPr>
                <w:sz w:val="22"/>
                <w:szCs w:val="22"/>
              </w:rPr>
              <w:t>lního charakteru, např.</w:t>
            </w:r>
            <w:r w:rsidR="004F35A1">
              <w:rPr>
                <w:sz w:val="22"/>
                <w:szCs w:val="22"/>
              </w:rPr>
              <w:t xml:space="preserve"> </w:t>
            </w:r>
            <w:r w:rsidR="00D31EDB">
              <w:rPr>
                <w:sz w:val="22"/>
                <w:szCs w:val="22"/>
              </w:rPr>
              <w:t xml:space="preserve">s. </w:t>
            </w:r>
            <w:r w:rsidR="004F35A1">
              <w:rPr>
                <w:sz w:val="22"/>
                <w:szCs w:val="22"/>
              </w:rPr>
              <w:t xml:space="preserve">38, </w:t>
            </w:r>
            <w:r w:rsidR="00D31EDB">
              <w:rPr>
                <w:sz w:val="22"/>
                <w:szCs w:val="22"/>
              </w:rPr>
              <w:t>39</w:t>
            </w:r>
          </w:p>
          <w:p w:rsidR="00474C1A" w:rsidRDefault="00474C1A" w:rsidP="00C256FA">
            <w:pPr>
              <w:pStyle w:val="Odstavecseseznamem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Nepříliš nápaditá formulace výzkumných cílů</w:t>
            </w:r>
          </w:p>
          <w:p w:rsidR="005D7C42" w:rsidRDefault="005D7C42" w:rsidP="00C256FA">
            <w:pPr>
              <w:pStyle w:val="Odstavecseseznamem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výsledky nevyhodnotila z hlediska rozdílů na základě vzdělání a pohlaví</w:t>
            </w:r>
          </w:p>
          <w:p w:rsidR="00F1326B" w:rsidRPr="00474C1A" w:rsidRDefault="00D31EDB" w:rsidP="00362AB0">
            <w:pPr>
              <w:pStyle w:val="Odstavecseseznamem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Chybějící Diskuse</w:t>
            </w:r>
            <w:r w:rsidR="00E378FB">
              <w:rPr>
                <w:sz w:val="22"/>
                <w:szCs w:val="22"/>
              </w:rPr>
              <w:t>, vágní Doporučení pro praxi</w:t>
            </w:r>
            <w:bookmarkStart w:id="0" w:name="_GoBack"/>
            <w:bookmarkEnd w:id="0"/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3C6413" w:rsidRDefault="00B411DB" w:rsidP="00573FED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</w:t>
            </w:r>
            <w:r w:rsidR="003C6413">
              <w:rPr>
                <w:b/>
                <w:sz w:val="22"/>
                <w:szCs w:val="22"/>
              </w:rPr>
              <w:t> </w:t>
            </w:r>
            <w:r w:rsidRPr="00C50B27">
              <w:rPr>
                <w:b/>
                <w:sz w:val="22"/>
                <w:szCs w:val="22"/>
              </w:rPr>
              <w:t>obhajobě</w:t>
            </w:r>
            <w:r w:rsidR="003C6413">
              <w:rPr>
                <w:b/>
                <w:sz w:val="22"/>
                <w:szCs w:val="22"/>
              </w:rPr>
              <w:t xml:space="preserve">: </w:t>
            </w:r>
            <w:r w:rsidR="003C6413" w:rsidRPr="00573FED">
              <w:rPr>
                <w:sz w:val="22"/>
                <w:szCs w:val="22"/>
              </w:rPr>
              <w:t xml:space="preserve">Mohla být upřímnost </w:t>
            </w:r>
            <w:r w:rsidR="00573FED" w:rsidRPr="00573FED">
              <w:rPr>
                <w:sz w:val="22"/>
                <w:szCs w:val="22"/>
              </w:rPr>
              <w:t xml:space="preserve">odpovědí v některých položkách (např. položka č. 6) ovlivněna tím, že některým seniorům bylo nutné s vyplňováním </w:t>
            </w:r>
            <w:r w:rsidR="003C6413" w:rsidRPr="00573FED">
              <w:rPr>
                <w:sz w:val="22"/>
                <w:szCs w:val="22"/>
              </w:rPr>
              <w:t xml:space="preserve"> </w:t>
            </w:r>
            <w:r w:rsidR="00573FED" w:rsidRPr="00573FED">
              <w:rPr>
                <w:sz w:val="22"/>
                <w:szCs w:val="22"/>
              </w:rPr>
              <w:t>Dotazníku pomoci?</w:t>
            </w:r>
            <w:r w:rsidR="00573FE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D31EDB" w:rsidRDefault="00D31EDB" w:rsidP="00C50B27">
            <w:pPr>
              <w:jc w:val="center"/>
              <w:rPr>
                <w:b/>
                <w:sz w:val="22"/>
                <w:szCs w:val="22"/>
              </w:rPr>
            </w:pPr>
            <w:r w:rsidRPr="00D31EDB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D7C42">
              <w:rPr>
                <w:sz w:val="22"/>
                <w:szCs w:val="22"/>
              </w:rPr>
              <w:t xml:space="preserve"> </w:t>
            </w:r>
            <w:proofErr w:type="gramStart"/>
            <w:r w:rsidR="005D7C42">
              <w:rPr>
                <w:sz w:val="22"/>
                <w:szCs w:val="22"/>
              </w:rPr>
              <w:t>10.5.2018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5D7C42">
              <w:rPr>
                <w:sz w:val="22"/>
                <w:szCs w:val="22"/>
              </w:rPr>
              <w:t xml:space="preserve"> PhDr. Hana Včelařová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5EA" w:rsidRDefault="006D75EA">
      <w:r>
        <w:separator/>
      </w:r>
    </w:p>
  </w:endnote>
  <w:endnote w:type="continuationSeparator" w:id="0">
    <w:p w:rsidR="006D75EA" w:rsidRDefault="006D7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5EA" w:rsidRDefault="006D75EA">
      <w:r>
        <w:separator/>
      </w:r>
    </w:p>
  </w:footnote>
  <w:footnote w:type="continuationSeparator" w:id="0">
    <w:p w:rsidR="006D75EA" w:rsidRDefault="006D75EA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B4D80"/>
    <w:multiLevelType w:val="hybridMultilevel"/>
    <w:tmpl w:val="1266333A"/>
    <w:lvl w:ilvl="0" w:tplc="6464AA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100"/>
    <w:rsid w:val="000E4B4A"/>
    <w:rsid w:val="00154F27"/>
    <w:rsid w:val="0022270D"/>
    <w:rsid w:val="00284100"/>
    <w:rsid w:val="0029141A"/>
    <w:rsid w:val="00362AB0"/>
    <w:rsid w:val="00365AC5"/>
    <w:rsid w:val="003C6413"/>
    <w:rsid w:val="003F5DA2"/>
    <w:rsid w:val="00474C1A"/>
    <w:rsid w:val="004D58BA"/>
    <w:rsid w:val="004F35A1"/>
    <w:rsid w:val="00512982"/>
    <w:rsid w:val="00526D47"/>
    <w:rsid w:val="0055255D"/>
    <w:rsid w:val="00573FED"/>
    <w:rsid w:val="005C219A"/>
    <w:rsid w:val="005D7C42"/>
    <w:rsid w:val="006847E2"/>
    <w:rsid w:val="006940BC"/>
    <w:rsid w:val="006D75EA"/>
    <w:rsid w:val="007553A2"/>
    <w:rsid w:val="008614B3"/>
    <w:rsid w:val="00976543"/>
    <w:rsid w:val="009A27D5"/>
    <w:rsid w:val="009C1C89"/>
    <w:rsid w:val="00B411DB"/>
    <w:rsid w:val="00BA3203"/>
    <w:rsid w:val="00C50B27"/>
    <w:rsid w:val="00CA7D64"/>
    <w:rsid w:val="00D05C79"/>
    <w:rsid w:val="00D220C3"/>
    <w:rsid w:val="00D31EDB"/>
    <w:rsid w:val="00D52086"/>
    <w:rsid w:val="00DC1BF5"/>
    <w:rsid w:val="00E378FB"/>
    <w:rsid w:val="00E709EA"/>
    <w:rsid w:val="00ED2FBE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012BA1"/>
  <w15:chartTrackingRefBased/>
  <w15:docId w15:val="{D9479874-2248-4B32-A9EB-2AC4B9AA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220C3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474C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74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elarova\Desktop\POSUDEK%20OPONENTA%20BAKAL&#193;&#344;SK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PRÁCE_2015</Template>
  <TotalTime>0</TotalTime>
  <Pages>1</Pages>
  <Words>277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Hana Včelařová</dc:creator>
  <cp:keywords/>
  <cp:lastModifiedBy>Hana Včelařová</cp:lastModifiedBy>
  <cp:revision>2</cp:revision>
  <cp:lastPrinted>2018-05-10T11:06:00Z</cp:lastPrinted>
  <dcterms:created xsi:type="dcterms:W3CDTF">2018-05-10T11:34:00Z</dcterms:created>
  <dcterms:modified xsi:type="dcterms:W3CDTF">2018-05-10T11:34:00Z</dcterms:modified>
</cp:coreProperties>
</file>