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38049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 Kociánová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38049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Postoje českých a finských učitelů základních škol k sexuální výchově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38049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Jakub Hladík,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38049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38049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38049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</w:t>
            </w:r>
          </w:p>
          <w:p w:rsidR="00B411DB" w:rsidRPr="00C50B27" w:rsidRDefault="004B0617" w:rsidP="00F956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Oceňuji komparativní výzkum. V</w:t>
            </w:r>
            <w:r w:rsidR="00F9560C">
              <w:rPr>
                <w:sz w:val="22"/>
                <w:szCs w:val="22"/>
              </w:rPr>
              <w:t> souvislosti s tématem sexuální výchovy je</w:t>
            </w:r>
            <w:r>
              <w:rPr>
                <w:sz w:val="22"/>
                <w:szCs w:val="22"/>
              </w:rPr>
              <w:t xml:space="preserve"> výzkum </w:t>
            </w:r>
            <w:bookmarkStart w:id="0" w:name="_GoBack"/>
            <w:bookmarkEnd w:id="0"/>
            <w:r w:rsidR="00F9560C">
              <w:rPr>
                <w:sz w:val="22"/>
                <w:szCs w:val="22"/>
              </w:rPr>
              <w:t>ojedinělý.</w:t>
            </w:r>
          </w:p>
          <w:p w:rsidR="00B411DB" w:rsidRDefault="00F9560C" w:rsidP="00F956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Teoretická východiska mají logickou strukturu, autorka využívá dostatek zdrojů (i zahraničních), prokázala tak schopnost kvalitní práce s literaturou.</w:t>
            </w:r>
          </w:p>
          <w:p w:rsidR="00F9560C" w:rsidRDefault="00F9560C" w:rsidP="00F956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Náhodný výběr výzkumného souboru.</w:t>
            </w:r>
          </w:p>
          <w:p w:rsidR="00F9560C" w:rsidRDefault="00F9560C" w:rsidP="00F956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Cíle a metoda jsou v souladu.</w:t>
            </w:r>
          </w:p>
          <w:p w:rsidR="00F9560C" w:rsidRDefault="00F9560C" w:rsidP="00F956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Prezentace výsledků je velmi srozumitelná a čtivá.</w:t>
            </w:r>
          </w:p>
          <w:p w:rsidR="007503DE" w:rsidRPr="00C50B27" w:rsidRDefault="007503DE" w:rsidP="00F9560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V interpretační fázi autorka vhodně propojuje výsledky vlastního zkoumání s literaturou.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Default="007503D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</w:t>
            </w:r>
          </w:p>
          <w:p w:rsidR="007503DE" w:rsidRDefault="007503D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Nižší počet respondentů.</w:t>
            </w:r>
          </w:p>
          <w:p w:rsidR="007503DE" w:rsidRPr="00C50B27" w:rsidRDefault="007503DE" w:rsidP="00362AB0">
            <w:pPr>
              <w:rPr>
                <w:sz w:val="22"/>
                <w:szCs w:val="22"/>
              </w:rPr>
            </w:pPr>
          </w:p>
          <w:p w:rsidR="00B411DB" w:rsidRPr="00C50B27" w:rsidRDefault="00F9560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Oceňuji pečlivý přístup autorky. Práce přinesla nové a zajímavé informace.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7503D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Doporučuji práci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7503D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 byste postupovala, pokud byste chtěla zjistit, zda jsou rozdíly mezi českými a finskými učiteli statisticky významné?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7503DE">
              <w:rPr>
                <w:sz w:val="22"/>
                <w:szCs w:val="22"/>
              </w:rPr>
              <w:t xml:space="preserve"> 17. 5. 2015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7503DE">
              <w:rPr>
                <w:sz w:val="22"/>
                <w:szCs w:val="22"/>
              </w:rPr>
              <w:t xml:space="preserve"> Jakub Hladík v. 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80C" w:rsidRDefault="0019180C">
      <w:r>
        <w:separator/>
      </w:r>
    </w:p>
  </w:endnote>
  <w:endnote w:type="continuationSeparator" w:id="0">
    <w:p w:rsidR="0019180C" w:rsidRDefault="00191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80C" w:rsidRDefault="0019180C">
      <w:r>
        <w:separator/>
      </w:r>
    </w:p>
  </w:footnote>
  <w:footnote w:type="continuationSeparator" w:id="0">
    <w:p w:rsidR="0019180C" w:rsidRDefault="0019180C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495"/>
    <w:rsid w:val="000E2C47"/>
    <w:rsid w:val="0019180C"/>
    <w:rsid w:val="00362AB0"/>
    <w:rsid w:val="00380495"/>
    <w:rsid w:val="003F5DA2"/>
    <w:rsid w:val="004B0617"/>
    <w:rsid w:val="00512982"/>
    <w:rsid w:val="00514664"/>
    <w:rsid w:val="00526D47"/>
    <w:rsid w:val="0055255D"/>
    <w:rsid w:val="005C219A"/>
    <w:rsid w:val="006847E2"/>
    <w:rsid w:val="00730C1A"/>
    <w:rsid w:val="007503DE"/>
    <w:rsid w:val="00B411DB"/>
    <w:rsid w:val="00BA3203"/>
    <w:rsid w:val="00C03D7D"/>
    <w:rsid w:val="00C50B27"/>
    <w:rsid w:val="00D62416"/>
    <w:rsid w:val="00DC1BF5"/>
    <w:rsid w:val="00E709EA"/>
    <w:rsid w:val="00F9560C"/>
    <w:rsid w:val="00FC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ladik\Desktop\POSUDEK%20VEDOUC&#205;HO%20BAKAL&#193;&#344;SK&#201;%20PR&#193;CE_2015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</Template>
  <TotalTime>30</TotalTime>
  <Pages>1</Pages>
  <Words>308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*</dc:creator>
  <cp:lastModifiedBy>*</cp:lastModifiedBy>
  <cp:revision>2</cp:revision>
  <cp:lastPrinted>2012-04-25T08:21:00Z</cp:lastPrinted>
  <dcterms:created xsi:type="dcterms:W3CDTF">2017-05-17T12:04:00Z</dcterms:created>
  <dcterms:modified xsi:type="dcterms:W3CDTF">2017-05-18T05:58:00Z</dcterms:modified>
</cp:coreProperties>
</file>