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1D0D" w:rsidRPr="004E757B" w:rsidRDefault="00B21D0D">
      <w:pPr>
        <w:rPr>
          <w:sz w:val="36"/>
          <w:szCs w:val="36"/>
        </w:rPr>
      </w:pPr>
    </w:p>
    <w:p w:rsidR="00B21D0D" w:rsidRPr="004E757B" w:rsidRDefault="00B21D0D" w:rsidP="00E515B9">
      <w:pPr>
        <w:jc w:val="center"/>
        <w:rPr>
          <w:b/>
          <w:sz w:val="32"/>
          <w:szCs w:val="32"/>
        </w:rPr>
      </w:pPr>
      <w:r w:rsidRPr="004E757B">
        <w:rPr>
          <w:b/>
          <w:sz w:val="32"/>
          <w:szCs w:val="32"/>
        </w:rPr>
        <w:t xml:space="preserve">POSUDEK </w:t>
      </w:r>
      <w:r>
        <w:rPr>
          <w:b/>
          <w:sz w:val="32"/>
          <w:szCs w:val="32"/>
        </w:rPr>
        <w:t xml:space="preserve">VEDOUCÍHO </w:t>
      </w:r>
      <w:r w:rsidRPr="004E757B">
        <w:rPr>
          <w:b/>
          <w:sz w:val="32"/>
          <w:szCs w:val="32"/>
        </w:rPr>
        <w:t>BAKALÁŘSKÉ PRÁCE</w:t>
      </w:r>
    </w:p>
    <w:p w:rsidR="00B21D0D" w:rsidRPr="004E757B" w:rsidRDefault="00B21D0D">
      <w:pPr>
        <w:rPr>
          <w:sz w:val="36"/>
          <w:szCs w:val="36"/>
        </w:rPr>
      </w:pPr>
    </w:p>
    <w:tbl>
      <w:tblPr>
        <w:tblW w:w="9836" w:type="dxa"/>
        <w:tblLook w:val="01E0"/>
      </w:tblPr>
      <w:tblGrid>
        <w:gridCol w:w="1184"/>
        <w:gridCol w:w="895"/>
        <w:gridCol w:w="2349"/>
        <w:gridCol w:w="1266"/>
        <w:gridCol w:w="534"/>
        <w:gridCol w:w="720"/>
        <w:gridCol w:w="2888"/>
      </w:tblGrid>
      <w:tr w:rsidR="00B21D0D" w:rsidRPr="00DC2F66" w:rsidTr="004F7B8D">
        <w:tc>
          <w:tcPr>
            <w:tcW w:w="1184" w:type="dxa"/>
          </w:tcPr>
          <w:p w:rsidR="00B21D0D" w:rsidRPr="004F7B8D" w:rsidRDefault="00B21D0D" w:rsidP="004F7B8D">
            <w:pPr>
              <w:ind w:right="72"/>
              <w:rPr>
                <w:b/>
              </w:rPr>
            </w:pPr>
            <w:r w:rsidRPr="004F7B8D">
              <w:rPr>
                <w:b/>
              </w:rPr>
              <w:t>Student:</w:t>
            </w:r>
          </w:p>
        </w:tc>
        <w:bookmarkStart w:id="0" w:name="Text2"/>
        <w:tc>
          <w:tcPr>
            <w:tcW w:w="3244" w:type="dxa"/>
            <w:gridSpan w:val="2"/>
          </w:tcPr>
          <w:p w:rsidR="00B21D0D" w:rsidRPr="004F7B8D" w:rsidRDefault="00B21D0D" w:rsidP="004F7B8D">
            <w:pPr>
              <w:tabs>
                <w:tab w:val="left" w:pos="396"/>
              </w:tabs>
              <w:ind w:right="72"/>
              <w:rPr>
                <w:b/>
              </w:rPr>
            </w:pPr>
            <w:r w:rsidRPr="004F7B8D">
              <w:rPr>
                <w:b/>
              </w:rPr>
              <w:fldChar w:fldCharType="begin">
                <w:ffData>
                  <w:name w:val="Text2"/>
                  <w:enabled/>
                  <w:calcOnExit w:val="0"/>
                  <w:textInput>
                    <w:default w:val="Příjmení a jméno studenta"/>
                    <w:maxLength w:val="100"/>
                    <w:format w:val="Velká"/>
                  </w:textInput>
                </w:ffData>
              </w:fldChar>
            </w:r>
            <w:r w:rsidRPr="004F7B8D">
              <w:rPr>
                <w:b/>
              </w:rPr>
              <w:instrText xml:space="preserve"> FORMTEXT </w:instrText>
            </w:r>
            <w:r w:rsidRPr="004F7B8D">
              <w:rPr>
                <w:b/>
              </w:rPr>
            </w:r>
            <w:r w:rsidRPr="004F7B8D">
              <w:rPr>
                <w:b/>
              </w:rPr>
              <w:fldChar w:fldCharType="separate"/>
            </w:r>
            <w:r>
              <w:rPr>
                <w:b/>
                <w:noProof/>
              </w:rPr>
              <w:t>VALD  JAN</w:t>
            </w:r>
            <w:r w:rsidRPr="004F7B8D">
              <w:rPr>
                <w:b/>
              </w:rPr>
              <w:fldChar w:fldCharType="end"/>
            </w:r>
            <w:bookmarkEnd w:id="0"/>
          </w:p>
        </w:tc>
        <w:tc>
          <w:tcPr>
            <w:tcW w:w="1800" w:type="dxa"/>
            <w:gridSpan w:val="2"/>
          </w:tcPr>
          <w:p w:rsidR="00B21D0D" w:rsidRPr="004F7B8D" w:rsidRDefault="00B21D0D" w:rsidP="00DC2F66">
            <w:pPr>
              <w:rPr>
                <w:b/>
              </w:rPr>
            </w:pPr>
            <w:r w:rsidRPr="004F7B8D">
              <w:rPr>
                <w:b/>
              </w:rPr>
              <w:t>Vedoucí práce:</w:t>
            </w:r>
          </w:p>
        </w:tc>
        <w:bookmarkStart w:id="1" w:name="Text3"/>
        <w:tc>
          <w:tcPr>
            <w:tcW w:w="3608" w:type="dxa"/>
            <w:gridSpan w:val="2"/>
          </w:tcPr>
          <w:p w:rsidR="00B21D0D" w:rsidRPr="004F7B8D" w:rsidRDefault="00B21D0D" w:rsidP="009602E3">
            <w:pPr>
              <w:rPr>
                <w:b/>
              </w:rPr>
            </w:pPr>
            <w:r w:rsidRPr="004F7B8D">
              <w:rPr>
                <w:b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Zde zadejte jméno vedoucího BP"/>
                    <w:maxLength w:val="100"/>
                  </w:textInput>
                </w:ffData>
              </w:fldChar>
            </w:r>
            <w:r w:rsidRPr="004F7B8D">
              <w:rPr>
                <w:b/>
              </w:rPr>
              <w:instrText xml:space="preserve"> FORMTEXT </w:instrText>
            </w:r>
            <w:r w:rsidRPr="004F7B8D">
              <w:rPr>
                <w:b/>
              </w:rPr>
            </w:r>
            <w:r w:rsidRPr="004F7B8D">
              <w:rPr>
                <w:b/>
              </w:rPr>
              <w:fldChar w:fldCharType="separate"/>
            </w:r>
            <w:r>
              <w:rPr>
                <w:b/>
              </w:rPr>
              <w:t>doc. Ing. Luděk Lukáš, CSc.</w:t>
            </w:r>
            <w:r w:rsidRPr="004F7B8D">
              <w:rPr>
                <w:b/>
              </w:rPr>
              <w:fldChar w:fldCharType="end"/>
            </w:r>
            <w:bookmarkEnd w:id="1"/>
          </w:p>
        </w:tc>
      </w:tr>
      <w:tr w:rsidR="00B21D0D" w:rsidRPr="00DC2F66" w:rsidTr="004F7B8D">
        <w:tc>
          <w:tcPr>
            <w:tcW w:w="2079" w:type="dxa"/>
            <w:gridSpan w:val="2"/>
          </w:tcPr>
          <w:p w:rsidR="00B21D0D" w:rsidRPr="00DC2F66" w:rsidRDefault="00B21D0D" w:rsidP="004F7B8D">
            <w:pPr>
              <w:ind w:right="72"/>
            </w:pPr>
          </w:p>
        </w:tc>
        <w:tc>
          <w:tcPr>
            <w:tcW w:w="3615" w:type="dxa"/>
            <w:gridSpan w:val="2"/>
          </w:tcPr>
          <w:p w:rsidR="00B21D0D" w:rsidRPr="00DC2F66" w:rsidRDefault="00B21D0D" w:rsidP="004F7B8D">
            <w:pPr>
              <w:ind w:right="72"/>
            </w:pPr>
          </w:p>
        </w:tc>
        <w:tc>
          <w:tcPr>
            <w:tcW w:w="1254" w:type="dxa"/>
            <w:gridSpan w:val="2"/>
          </w:tcPr>
          <w:p w:rsidR="00B21D0D" w:rsidRPr="00DC2F66" w:rsidRDefault="00B21D0D" w:rsidP="00DC2F66"/>
        </w:tc>
        <w:tc>
          <w:tcPr>
            <w:tcW w:w="2888" w:type="dxa"/>
          </w:tcPr>
          <w:p w:rsidR="00B21D0D" w:rsidRPr="00DC2F66" w:rsidRDefault="00B21D0D" w:rsidP="00DC2F66"/>
        </w:tc>
      </w:tr>
      <w:tr w:rsidR="00B21D0D" w:rsidRPr="00DC2F66" w:rsidTr="004F7B8D">
        <w:tc>
          <w:tcPr>
            <w:tcW w:w="2079" w:type="dxa"/>
            <w:gridSpan w:val="2"/>
          </w:tcPr>
          <w:p w:rsidR="00B21D0D" w:rsidRPr="00DC2F66" w:rsidRDefault="00B21D0D" w:rsidP="004F7B8D">
            <w:pPr>
              <w:ind w:right="72"/>
            </w:pPr>
            <w:r w:rsidRPr="00DC2F66">
              <w:t>Studijní program:</w:t>
            </w:r>
          </w:p>
        </w:tc>
        <w:bookmarkStart w:id="2" w:name="Rozevírací1"/>
        <w:tc>
          <w:tcPr>
            <w:tcW w:w="7757" w:type="dxa"/>
            <w:gridSpan w:val="5"/>
          </w:tcPr>
          <w:p w:rsidR="00B21D0D" w:rsidRPr="004F7B8D" w:rsidRDefault="00B21D0D" w:rsidP="008C2EE1">
            <w:pPr>
              <w:rPr>
                <w:b/>
              </w:rPr>
            </w:pPr>
            <w:r w:rsidRPr="004F7B8D">
              <w:rPr>
                <w:b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Inženýrská informatika"/>
                  </w:ddList>
                </w:ffData>
              </w:fldChar>
            </w:r>
            <w:r w:rsidRPr="004F7B8D">
              <w:rPr>
                <w:b/>
              </w:rPr>
              <w:instrText xml:space="preserve"> FORMDROPDOWN </w:instrText>
            </w:r>
            <w:r w:rsidRPr="004F7B8D">
              <w:rPr>
                <w:b/>
              </w:rPr>
            </w:r>
            <w:r w:rsidRPr="004F7B8D">
              <w:rPr>
                <w:b/>
              </w:rPr>
              <w:fldChar w:fldCharType="end"/>
            </w:r>
            <w:bookmarkEnd w:id="2"/>
          </w:p>
        </w:tc>
      </w:tr>
      <w:tr w:rsidR="00B21D0D" w:rsidRPr="00DC2F66" w:rsidTr="004F7B8D">
        <w:tc>
          <w:tcPr>
            <w:tcW w:w="2079" w:type="dxa"/>
            <w:gridSpan w:val="2"/>
          </w:tcPr>
          <w:p w:rsidR="00B21D0D" w:rsidRPr="00DC2F66" w:rsidRDefault="00B21D0D" w:rsidP="008C2EE1">
            <w:r w:rsidRPr="00DC2F66">
              <w:t>Studijní obor:</w:t>
            </w:r>
          </w:p>
        </w:tc>
        <w:bookmarkStart w:id="3" w:name="Rozevírací2"/>
        <w:tc>
          <w:tcPr>
            <w:tcW w:w="7757" w:type="dxa"/>
            <w:gridSpan w:val="5"/>
          </w:tcPr>
          <w:p w:rsidR="00B21D0D" w:rsidRPr="004F7B8D" w:rsidRDefault="00B21D0D" w:rsidP="008C2EE1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Rozevírací2"/>
                  <w:enabled/>
                  <w:calcOnExit w:val="0"/>
                  <w:ddList>
                    <w:result w:val="1"/>
                    <w:listEntry w:val="Informační a řídicí technologie"/>
                    <w:listEntry w:val="Bezpečnostní technologie, systémy a management"/>
                    <w:listEntry w:val="Informační technologie v administrativě"/>
                  </w:ddList>
                </w:ffData>
              </w:fldChar>
            </w:r>
            <w:r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end"/>
            </w:r>
            <w:bookmarkEnd w:id="3"/>
          </w:p>
        </w:tc>
      </w:tr>
      <w:tr w:rsidR="00B21D0D" w:rsidRPr="00DC2F66" w:rsidTr="004F7B8D">
        <w:tc>
          <w:tcPr>
            <w:tcW w:w="2079" w:type="dxa"/>
            <w:gridSpan w:val="2"/>
          </w:tcPr>
          <w:p w:rsidR="00B21D0D" w:rsidRPr="00DC2F66" w:rsidRDefault="00B21D0D" w:rsidP="004F7B8D">
            <w:pPr>
              <w:ind w:right="72"/>
            </w:pPr>
            <w:r w:rsidRPr="00DC2F66">
              <w:t>Akademický rok:</w:t>
            </w:r>
          </w:p>
        </w:tc>
        <w:tc>
          <w:tcPr>
            <w:tcW w:w="3615" w:type="dxa"/>
            <w:gridSpan w:val="2"/>
          </w:tcPr>
          <w:p w:rsidR="00B21D0D" w:rsidRPr="004F7B8D" w:rsidRDefault="00B21D0D" w:rsidP="004F7B8D">
            <w:pPr>
              <w:ind w:right="72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2014/2015"/>
                    <w:listEntry w:val="2013/2014"/>
                    <w:listEntry w:val="2012/2013"/>
                  </w:ddList>
                </w:ffData>
              </w:fldChar>
            </w:r>
            <w:r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end"/>
            </w:r>
          </w:p>
        </w:tc>
        <w:tc>
          <w:tcPr>
            <w:tcW w:w="1254" w:type="dxa"/>
            <w:gridSpan w:val="2"/>
          </w:tcPr>
          <w:p w:rsidR="00B21D0D" w:rsidRPr="00DC2F66" w:rsidRDefault="00B21D0D" w:rsidP="008C2EE1"/>
        </w:tc>
        <w:tc>
          <w:tcPr>
            <w:tcW w:w="2888" w:type="dxa"/>
          </w:tcPr>
          <w:p w:rsidR="00B21D0D" w:rsidRPr="00DC2F66" w:rsidRDefault="00B21D0D" w:rsidP="008C2EE1"/>
        </w:tc>
      </w:tr>
      <w:tr w:rsidR="00B21D0D" w:rsidRPr="00DC2F66" w:rsidTr="004F7B8D">
        <w:tc>
          <w:tcPr>
            <w:tcW w:w="2079" w:type="dxa"/>
            <w:gridSpan w:val="2"/>
          </w:tcPr>
          <w:p w:rsidR="00B21D0D" w:rsidRPr="00DC2F66" w:rsidRDefault="00B21D0D" w:rsidP="004F7B8D">
            <w:pPr>
              <w:ind w:right="72"/>
            </w:pPr>
          </w:p>
        </w:tc>
        <w:tc>
          <w:tcPr>
            <w:tcW w:w="3615" w:type="dxa"/>
            <w:gridSpan w:val="2"/>
          </w:tcPr>
          <w:p w:rsidR="00B21D0D" w:rsidRPr="00DC2F66" w:rsidRDefault="00B21D0D" w:rsidP="004F7B8D">
            <w:pPr>
              <w:ind w:right="72"/>
            </w:pPr>
          </w:p>
        </w:tc>
        <w:tc>
          <w:tcPr>
            <w:tcW w:w="1254" w:type="dxa"/>
            <w:gridSpan w:val="2"/>
          </w:tcPr>
          <w:p w:rsidR="00B21D0D" w:rsidRPr="00DC2F66" w:rsidRDefault="00B21D0D" w:rsidP="008C2EE1"/>
        </w:tc>
        <w:tc>
          <w:tcPr>
            <w:tcW w:w="2888" w:type="dxa"/>
          </w:tcPr>
          <w:p w:rsidR="00B21D0D" w:rsidRPr="00DC2F66" w:rsidRDefault="00B21D0D" w:rsidP="008C2EE1"/>
        </w:tc>
      </w:tr>
      <w:tr w:rsidR="00B21D0D" w:rsidRPr="00DC2F66" w:rsidTr="004F7B8D">
        <w:tc>
          <w:tcPr>
            <w:tcW w:w="2079" w:type="dxa"/>
            <w:gridSpan w:val="2"/>
          </w:tcPr>
          <w:p w:rsidR="00B21D0D" w:rsidRPr="00DC2F66" w:rsidRDefault="00B21D0D" w:rsidP="004F7B8D">
            <w:pPr>
              <w:ind w:right="72"/>
            </w:pPr>
            <w:r w:rsidRPr="00DC2F66">
              <w:t>Téma bakalářské práce:</w:t>
            </w:r>
          </w:p>
        </w:tc>
        <w:tc>
          <w:tcPr>
            <w:tcW w:w="7757" w:type="dxa"/>
            <w:gridSpan w:val="5"/>
          </w:tcPr>
          <w:p w:rsidR="00B21D0D" w:rsidRPr="004F7B8D" w:rsidRDefault="00B21D0D" w:rsidP="008C2EE1">
            <w:pPr>
              <w:rPr>
                <w:b/>
              </w:rPr>
            </w:pPr>
            <w:r w:rsidRPr="004F7B8D"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>
                    <w:default w:val="Zde zadejte název bakalářské práce"/>
                    <w:maxLength w:val="400"/>
                  </w:textInput>
                </w:ffData>
              </w:fldChar>
            </w:r>
            <w:r w:rsidRPr="004F7B8D">
              <w:rPr>
                <w:b/>
              </w:rPr>
              <w:instrText xml:space="preserve"> FORMTEXT </w:instrText>
            </w:r>
            <w:r w:rsidRPr="004F7B8D">
              <w:rPr>
                <w:b/>
              </w:rPr>
            </w:r>
            <w:r w:rsidRPr="004F7B8D">
              <w:rPr>
                <w:b/>
              </w:rPr>
              <w:fldChar w:fldCharType="separate"/>
            </w:r>
            <w:r>
              <w:rPr>
                <w:b/>
                <w:noProof/>
              </w:rPr>
              <w:t>Bezpečnostní rada obce</w:t>
            </w:r>
            <w:r w:rsidRPr="004F7B8D">
              <w:rPr>
                <w:b/>
              </w:rPr>
              <w:fldChar w:fldCharType="end"/>
            </w:r>
          </w:p>
        </w:tc>
      </w:tr>
    </w:tbl>
    <w:p w:rsidR="00B21D0D" w:rsidRDefault="00B21D0D"/>
    <w:tbl>
      <w:tblPr>
        <w:tblW w:w="9856" w:type="dxa"/>
        <w:tblLook w:val="01E0"/>
      </w:tblPr>
      <w:tblGrid>
        <w:gridCol w:w="516"/>
        <w:gridCol w:w="6360"/>
        <w:gridCol w:w="446"/>
        <w:gridCol w:w="446"/>
        <w:gridCol w:w="446"/>
        <w:gridCol w:w="446"/>
        <w:gridCol w:w="446"/>
        <w:gridCol w:w="750"/>
      </w:tblGrid>
      <w:tr w:rsidR="00B21D0D" w:rsidTr="004F7B8D">
        <w:tc>
          <w:tcPr>
            <w:tcW w:w="6876" w:type="dxa"/>
            <w:gridSpan w:val="2"/>
          </w:tcPr>
          <w:p w:rsidR="00B21D0D" w:rsidRPr="004F7B8D" w:rsidRDefault="00B21D0D" w:rsidP="00D1654C">
            <w:pPr>
              <w:rPr>
                <w:b/>
              </w:rPr>
            </w:pPr>
            <w:r w:rsidRPr="004F7B8D">
              <w:rPr>
                <w:b/>
              </w:rPr>
              <w:t>Hodnocení práce:</w:t>
            </w:r>
          </w:p>
        </w:tc>
        <w:tc>
          <w:tcPr>
            <w:tcW w:w="446" w:type="dxa"/>
          </w:tcPr>
          <w:p w:rsidR="00B21D0D" w:rsidRPr="004F7B8D" w:rsidRDefault="00B21D0D">
            <w:pPr>
              <w:rPr>
                <w:b/>
              </w:rPr>
            </w:pPr>
            <w:r w:rsidRPr="004F7B8D">
              <w:rPr>
                <w:b/>
              </w:rPr>
              <w:t>A</w:t>
            </w:r>
          </w:p>
        </w:tc>
        <w:tc>
          <w:tcPr>
            <w:tcW w:w="446" w:type="dxa"/>
          </w:tcPr>
          <w:p w:rsidR="00B21D0D" w:rsidRPr="004F7B8D" w:rsidRDefault="00B21D0D">
            <w:pPr>
              <w:rPr>
                <w:b/>
              </w:rPr>
            </w:pPr>
            <w:r w:rsidRPr="004F7B8D">
              <w:rPr>
                <w:b/>
              </w:rPr>
              <w:t>B</w:t>
            </w:r>
          </w:p>
        </w:tc>
        <w:tc>
          <w:tcPr>
            <w:tcW w:w="446" w:type="dxa"/>
          </w:tcPr>
          <w:p w:rsidR="00B21D0D" w:rsidRPr="004F7B8D" w:rsidRDefault="00B21D0D">
            <w:pPr>
              <w:rPr>
                <w:b/>
              </w:rPr>
            </w:pPr>
            <w:r w:rsidRPr="004F7B8D">
              <w:rPr>
                <w:b/>
              </w:rPr>
              <w:t>C</w:t>
            </w:r>
          </w:p>
        </w:tc>
        <w:tc>
          <w:tcPr>
            <w:tcW w:w="446" w:type="dxa"/>
          </w:tcPr>
          <w:p w:rsidR="00B21D0D" w:rsidRPr="004F7B8D" w:rsidRDefault="00B21D0D">
            <w:pPr>
              <w:rPr>
                <w:b/>
              </w:rPr>
            </w:pPr>
            <w:r w:rsidRPr="004F7B8D">
              <w:rPr>
                <w:b/>
              </w:rPr>
              <w:t>D</w:t>
            </w:r>
          </w:p>
        </w:tc>
        <w:tc>
          <w:tcPr>
            <w:tcW w:w="446" w:type="dxa"/>
          </w:tcPr>
          <w:p w:rsidR="00B21D0D" w:rsidRPr="004F7B8D" w:rsidRDefault="00B21D0D">
            <w:pPr>
              <w:rPr>
                <w:b/>
              </w:rPr>
            </w:pPr>
            <w:r w:rsidRPr="004F7B8D">
              <w:rPr>
                <w:b/>
              </w:rPr>
              <w:t>E</w:t>
            </w:r>
          </w:p>
        </w:tc>
        <w:tc>
          <w:tcPr>
            <w:tcW w:w="750" w:type="dxa"/>
          </w:tcPr>
          <w:p w:rsidR="00B21D0D" w:rsidRPr="004F7B8D" w:rsidRDefault="00B21D0D">
            <w:pPr>
              <w:rPr>
                <w:b/>
              </w:rPr>
            </w:pPr>
            <w:r w:rsidRPr="004F7B8D">
              <w:rPr>
                <w:b/>
              </w:rPr>
              <w:t>F</w:t>
            </w:r>
          </w:p>
        </w:tc>
      </w:tr>
      <w:tr w:rsidR="00B21D0D" w:rsidTr="004F7B8D">
        <w:tc>
          <w:tcPr>
            <w:tcW w:w="516" w:type="dxa"/>
          </w:tcPr>
          <w:p w:rsidR="00B21D0D" w:rsidRDefault="00B21D0D"/>
        </w:tc>
        <w:tc>
          <w:tcPr>
            <w:tcW w:w="6360" w:type="dxa"/>
          </w:tcPr>
          <w:p w:rsidR="00B21D0D" w:rsidRDefault="00B21D0D"/>
        </w:tc>
        <w:tc>
          <w:tcPr>
            <w:tcW w:w="2980" w:type="dxa"/>
            <w:gridSpan w:val="6"/>
          </w:tcPr>
          <w:p w:rsidR="00B21D0D" w:rsidRPr="004F7B8D" w:rsidRDefault="00B21D0D">
            <w:pPr>
              <w:rPr>
                <w:sz w:val="20"/>
                <w:szCs w:val="20"/>
              </w:rPr>
            </w:pPr>
            <w:r w:rsidRPr="004F7B8D">
              <w:rPr>
                <w:sz w:val="20"/>
                <w:szCs w:val="20"/>
              </w:rPr>
              <w:t>Hodnocení:</w:t>
            </w:r>
          </w:p>
          <w:p w:rsidR="00B21D0D" w:rsidRPr="004F7B8D" w:rsidRDefault="00B21D0D" w:rsidP="00680F74">
            <w:pPr>
              <w:rPr>
                <w:sz w:val="20"/>
                <w:szCs w:val="20"/>
              </w:rPr>
            </w:pPr>
            <w:r w:rsidRPr="004F7B8D">
              <w:rPr>
                <w:sz w:val="20"/>
                <w:szCs w:val="20"/>
              </w:rPr>
              <w:t>A – nejlepší; F - nevyhovující</w:t>
            </w:r>
          </w:p>
        </w:tc>
      </w:tr>
      <w:tr w:rsidR="00B21D0D" w:rsidTr="004F7B8D">
        <w:tc>
          <w:tcPr>
            <w:tcW w:w="516" w:type="dxa"/>
          </w:tcPr>
          <w:p w:rsidR="00B21D0D" w:rsidRDefault="00B21D0D" w:rsidP="00D1654C">
            <w:r>
              <w:t>1.</w:t>
            </w:r>
          </w:p>
        </w:tc>
        <w:tc>
          <w:tcPr>
            <w:tcW w:w="6360" w:type="dxa"/>
          </w:tcPr>
          <w:p w:rsidR="00B21D0D" w:rsidRDefault="00B21D0D" w:rsidP="00D1654C">
            <w:r>
              <w:t>Obtížnost zadaného úkolu</w:t>
            </w:r>
          </w:p>
        </w:tc>
        <w:bookmarkStart w:id="4" w:name="Zaškrtávací1"/>
        <w:tc>
          <w:tcPr>
            <w:tcW w:w="446" w:type="dxa"/>
          </w:tcPr>
          <w:p w:rsidR="00B21D0D" w:rsidRPr="00C85429" w:rsidRDefault="00B21D0D" w:rsidP="00D1654C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  <w:bookmarkEnd w:id="4"/>
          </w:p>
        </w:tc>
        <w:tc>
          <w:tcPr>
            <w:tcW w:w="446" w:type="dxa"/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bookmarkStart w:id="5" w:name="Zaškrtávací3"/>
        <w:tc>
          <w:tcPr>
            <w:tcW w:w="446" w:type="dxa"/>
          </w:tcPr>
          <w:p w:rsidR="00B21D0D" w:rsidRPr="00C85429" w:rsidRDefault="00B21D0D" w:rsidP="00D1654C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  <w:bookmarkEnd w:id="5"/>
          </w:p>
        </w:tc>
        <w:tc>
          <w:tcPr>
            <w:tcW w:w="446" w:type="dxa"/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B21D0D" w:rsidTr="004F7B8D">
        <w:tc>
          <w:tcPr>
            <w:tcW w:w="516" w:type="dxa"/>
          </w:tcPr>
          <w:p w:rsidR="00B21D0D" w:rsidRDefault="00B21D0D">
            <w:r>
              <w:t>2.</w:t>
            </w:r>
          </w:p>
        </w:tc>
        <w:tc>
          <w:tcPr>
            <w:tcW w:w="6360" w:type="dxa"/>
          </w:tcPr>
          <w:p w:rsidR="00B21D0D" w:rsidRDefault="00B21D0D">
            <w:r>
              <w:t>Splnění všech bodů zadání</w:t>
            </w:r>
          </w:p>
        </w:tc>
        <w:tc>
          <w:tcPr>
            <w:tcW w:w="446" w:type="dxa"/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B21D0D" w:rsidRPr="00C85429" w:rsidRDefault="00B21D0D" w:rsidP="00C85429">
            <w:r w:rsidRPr="00C85429"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B21D0D" w:rsidTr="004F7B8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B21D0D" w:rsidRDefault="00B21D0D" w:rsidP="00D1654C">
            <w:r>
              <w:t>3.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B21D0D" w:rsidRDefault="00B21D0D" w:rsidP="00D1654C">
            <w:r>
              <w:t>Práce s literaturou a její citace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B21D0D" w:rsidTr="004F7B8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B21D0D" w:rsidRDefault="00B21D0D" w:rsidP="00D1654C">
            <w:r>
              <w:t>4.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B21D0D" w:rsidRDefault="00B21D0D" w:rsidP="00D1654C">
            <w:r>
              <w:t xml:space="preserve">Úroveň jazykového zpracování 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B21D0D" w:rsidTr="004F7B8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B21D0D" w:rsidRDefault="00B21D0D" w:rsidP="00D1654C">
            <w:r>
              <w:t>5.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B21D0D" w:rsidRDefault="00B21D0D" w:rsidP="00D1654C">
            <w:r>
              <w:t>Formální zpracování – celkový dojem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B21D0D" w:rsidTr="004F7B8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B21D0D" w:rsidRDefault="00B21D0D" w:rsidP="00D1654C">
            <w:r>
              <w:t>6.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B21D0D" w:rsidRDefault="00B21D0D" w:rsidP="00D1654C">
            <w:r>
              <w:t>Logické členění práce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B21D0D" w:rsidTr="004F7B8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B21D0D" w:rsidRDefault="00B21D0D" w:rsidP="00D1654C">
            <w:r>
              <w:t>7.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B21D0D" w:rsidRDefault="00B21D0D" w:rsidP="00D1654C">
            <w:r>
              <w:t>Vhodnost zvolené metody řešení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B21D0D" w:rsidTr="004F7B8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B21D0D" w:rsidRDefault="00B21D0D" w:rsidP="00D1654C">
            <w:r>
              <w:t>8.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B21D0D" w:rsidRDefault="00B21D0D" w:rsidP="00D1654C">
            <w:r>
              <w:t>Kvalita zpracování praktické části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B21D0D" w:rsidTr="004F7B8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B21D0D" w:rsidRDefault="00B21D0D" w:rsidP="00D1654C">
            <w:r>
              <w:t>9.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B21D0D" w:rsidRDefault="00B21D0D" w:rsidP="00D1654C">
            <w:r>
              <w:t>Výsledky a jejich prezentace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B21D0D" w:rsidTr="004F7B8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B21D0D" w:rsidRDefault="00B21D0D" w:rsidP="00D1654C">
            <w:r>
              <w:t>10.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B21D0D" w:rsidRDefault="00B21D0D" w:rsidP="00D1654C">
            <w:r>
              <w:t>Závěry práce a jejich formulace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B21D0D" w:rsidTr="004F7B8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B21D0D" w:rsidRDefault="00B21D0D" w:rsidP="00D1654C">
            <w:r>
              <w:t>11.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B21D0D" w:rsidRDefault="00B21D0D" w:rsidP="00D1654C">
            <w:r>
              <w:t>Přínos práce a její využití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B21D0D" w:rsidTr="004F7B8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B21D0D" w:rsidRDefault="00B21D0D" w:rsidP="00D1654C">
            <w:r>
              <w:t>12.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B21D0D" w:rsidRDefault="00B21D0D" w:rsidP="00D1654C">
            <w:r>
              <w:t>Spolupráce autora s vedoucím práce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B21D0D" w:rsidRPr="00C85429" w:rsidRDefault="00B21D0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</w:tbl>
    <w:p w:rsidR="00B21D0D" w:rsidRDefault="00B21D0D" w:rsidP="00D1654C"/>
    <w:tbl>
      <w:tblPr>
        <w:tblW w:w="9856" w:type="dxa"/>
        <w:tblLook w:val="01E0"/>
      </w:tblPr>
      <w:tblGrid>
        <w:gridCol w:w="6951"/>
        <w:gridCol w:w="430"/>
        <w:gridCol w:w="430"/>
        <w:gridCol w:w="430"/>
        <w:gridCol w:w="430"/>
        <w:gridCol w:w="430"/>
        <w:gridCol w:w="755"/>
      </w:tblGrid>
      <w:tr w:rsidR="00B21D0D" w:rsidTr="004F7B8D">
        <w:tc>
          <w:tcPr>
            <w:tcW w:w="6951" w:type="dxa"/>
          </w:tcPr>
          <w:p w:rsidR="00B21D0D" w:rsidRPr="004F7B8D" w:rsidRDefault="00B21D0D" w:rsidP="00D1654C">
            <w:pPr>
              <w:rPr>
                <w:b/>
              </w:rPr>
            </w:pPr>
            <w:r w:rsidRPr="004F7B8D">
              <w:rPr>
                <w:b/>
              </w:rPr>
              <w:t>Celkové hodnocení práce:</w:t>
            </w:r>
          </w:p>
        </w:tc>
        <w:tc>
          <w:tcPr>
            <w:tcW w:w="430" w:type="dxa"/>
          </w:tcPr>
          <w:p w:rsidR="00B21D0D" w:rsidRPr="004F7B8D" w:rsidRDefault="00B21D0D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B21D0D" w:rsidRPr="004F7B8D" w:rsidRDefault="00B21D0D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B21D0D" w:rsidRPr="004F7B8D" w:rsidRDefault="00B21D0D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B21D0D" w:rsidRPr="004F7B8D" w:rsidRDefault="00B21D0D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B21D0D" w:rsidRPr="004F7B8D" w:rsidRDefault="00B21D0D" w:rsidP="00D1654C">
            <w:pPr>
              <w:rPr>
                <w:b/>
              </w:rPr>
            </w:pPr>
          </w:p>
        </w:tc>
        <w:tc>
          <w:tcPr>
            <w:tcW w:w="755" w:type="dxa"/>
          </w:tcPr>
          <w:p w:rsidR="00B21D0D" w:rsidRPr="004F7B8D" w:rsidRDefault="00B21D0D" w:rsidP="00D1654C">
            <w:pPr>
              <w:rPr>
                <w:b/>
              </w:rPr>
            </w:pPr>
          </w:p>
        </w:tc>
      </w:tr>
    </w:tbl>
    <w:p w:rsidR="00B21D0D" w:rsidRDefault="00B21D0D" w:rsidP="00D1654C">
      <w:pPr>
        <w:tabs>
          <w:tab w:val="left" w:pos="516"/>
          <w:tab w:val="left" w:pos="6951"/>
          <w:tab w:val="left" w:pos="7381"/>
          <w:tab w:val="left" w:pos="7811"/>
          <w:tab w:val="left" w:pos="8241"/>
          <w:tab w:val="left" w:pos="8671"/>
          <w:tab w:val="left" w:pos="9101"/>
        </w:tabs>
      </w:pPr>
      <w:r>
        <w:t xml:space="preserve">Výsledná známka není průměrem výše uvedených hodnocení. Známku uvede vedoucí dle svého uvážení dle klasifikační stupnice ECTS: </w:t>
      </w:r>
      <w:r>
        <w:br/>
        <w:t xml:space="preserve">A – výborně, B – velmi dobře, C – dobře, D – uspokojivě, E – dostatečně , F – nedostatečně. </w:t>
      </w:r>
      <w:r>
        <w:br/>
        <w:t>Stupeň F znamená též „nedoporučuji práci k obhajobě“.</w:t>
      </w:r>
    </w:p>
    <w:tbl>
      <w:tblPr>
        <w:tblW w:w="9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856"/>
      </w:tblGrid>
      <w:tr w:rsidR="00B21D0D" w:rsidTr="004F7B8D">
        <w:tc>
          <w:tcPr>
            <w:tcW w:w="9856" w:type="dxa"/>
          </w:tcPr>
          <w:p w:rsidR="00B21D0D" w:rsidRPr="004F7B8D" w:rsidRDefault="00B21D0D" w:rsidP="004F7B8D">
            <w:pPr>
              <w:spacing w:before="120"/>
              <w:jc w:val="center"/>
              <w:rPr>
                <w:b/>
              </w:rPr>
            </w:pPr>
            <w:r w:rsidRPr="004F7B8D">
              <w:rPr>
                <w:b/>
              </w:rPr>
              <w:t xml:space="preserve">Předloženou bakalářskou práci </w:t>
            </w:r>
            <w:bookmarkStart w:id="6" w:name="Rozevírací4"/>
            <w:r>
              <w:rPr>
                <w:b/>
              </w:rPr>
              <w:fldChar w:fldCharType="begin">
                <w:ffData>
                  <w:name w:val="Rozevírací4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r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end"/>
            </w:r>
            <w:bookmarkEnd w:id="6"/>
            <w:r w:rsidRPr="004F7B8D">
              <w:rPr>
                <w:b/>
              </w:rPr>
              <w:t xml:space="preserve"> k obhajobě a navrhuji hodnocení</w:t>
            </w:r>
          </w:p>
          <w:bookmarkStart w:id="7" w:name="Rozevírací3"/>
          <w:p w:rsidR="00B21D0D" w:rsidRPr="004F7B8D" w:rsidRDefault="00B21D0D" w:rsidP="004F7B8D">
            <w:pPr>
              <w:spacing w:before="4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5"/>
                    <w:listEntry w:val="vyberte hodnocení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>
              <w:rPr>
                <w:b/>
                <w:sz w:val="28"/>
                <w:szCs w:val="28"/>
              </w:rPr>
              <w:instrText xml:space="preserve"> FORMDROPDOWN </w:instrText>
            </w:r>
            <w:r>
              <w:rPr>
                <w:b/>
                <w:sz w:val="28"/>
                <w:szCs w:val="28"/>
              </w:rPr>
            </w:r>
            <w:r>
              <w:rPr>
                <w:b/>
                <w:sz w:val="28"/>
                <w:szCs w:val="28"/>
              </w:rPr>
              <w:fldChar w:fldCharType="end"/>
            </w:r>
            <w:bookmarkEnd w:id="7"/>
            <w:r w:rsidRPr="004F7B8D">
              <w:rPr>
                <w:b/>
                <w:sz w:val="28"/>
                <w:szCs w:val="28"/>
              </w:rPr>
              <w:t>.</w:t>
            </w:r>
          </w:p>
          <w:p w:rsidR="00B21D0D" w:rsidRPr="004F7B8D" w:rsidRDefault="00B21D0D" w:rsidP="004F7B8D">
            <w:pPr>
              <w:jc w:val="center"/>
              <w:rPr>
                <w:b/>
                <w:sz w:val="28"/>
                <w:szCs w:val="28"/>
              </w:rPr>
            </w:pPr>
            <w:r w:rsidRPr="004F7B8D">
              <w:rPr>
                <w:b/>
                <w:sz w:val="20"/>
                <w:szCs w:val="20"/>
              </w:rPr>
              <w:t xml:space="preserve">V případě hodnocení stupněm „F – nedostatečně“ uveďte do připomínek a slovního vyjádření </w:t>
            </w:r>
            <w:r w:rsidRPr="004F7B8D">
              <w:rPr>
                <w:b/>
                <w:sz w:val="20"/>
                <w:szCs w:val="20"/>
              </w:rPr>
              <w:br/>
              <w:t>hlavní nedostatky práce a důvody tohoto hodnocení.</w:t>
            </w:r>
          </w:p>
        </w:tc>
      </w:tr>
    </w:tbl>
    <w:p w:rsidR="00B21D0D" w:rsidRDefault="00B21D0D"/>
    <w:p w:rsidR="00B21D0D" w:rsidRDefault="00B21D0D" w:rsidP="004E757B">
      <w:pPr>
        <w:sectPr w:rsidR="00B21D0D" w:rsidSect="004E757B">
          <w:headerReference w:type="default" r:id="rId6"/>
          <w:type w:val="continuous"/>
          <w:pgSz w:w="11906" w:h="16838"/>
          <w:pgMar w:top="1418" w:right="1134" w:bottom="1418" w:left="1134" w:header="709" w:footer="709" w:gutter="0"/>
          <w:cols w:space="708"/>
          <w:docGrid w:linePitch="360"/>
        </w:sectPr>
      </w:pPr>
    </w:p>
    <w:p w:rsidR="00B21D0D" w:rsidRPr="00414BFD" w:rsidRDefault="00B21D0D">
      <w:pPr>
        <w:rPr>
          <w:b/>
        </w:rPr>
      </w:pPr>
      <w:r w:rsidRPr="00414BFD">
        <w:rPr>
          <w:b/>
        </w:rPr>
        <w:t>Další připomínky, vyjádření, náměty k obhajobě práce (možno pokračovat i na další stránce):</w:t>
      </w:r>
    </w:p>
    <w:p w:rsidR="00B21D0D" w:rsidRDefault="00B21D0D" w:rsidP="00BF5527">
      <w:r>
        <w:fldChar w:fldCharType="begin">
          <w:ffData>
            <w:name w:val=""/>
            <w:enabled/>
            <w:calcOnExit w:val="0"/>
            <w:textInput>
              <w:default w:val="Zde můžete vložit další připomínky, výtky, pochvaly a jiná vyjádření."/>
            </w:textInput>
          </w:ffData>
        </w:fldChar>
      </w:r>
      <w:r>
        <w:instrText xml:space="preserve"> FORMTEXT </w:instrText>
      </w:r>
      <w:r>
        <w:fldChar w:fldCharType="separate"/>
      </w:r>
      <w:r w:rsidRPr="00187C84">
        <w:rPr>
          <w:noProof/>
        </w:rPr>
        <w:t>Student zpracoval bakalářskou práci, zaměřenou na činnost bezpečnostních rad obcí. Práce měla mít analyticko-syntetický charakter. Bohužel, k naplnění charakteru nedošlo. Student předložil práci rešeršního charakteru, která z dostupných pramenů popisuje činnost zmíněných orgánů. K analýzám a hodnocením se neodvážil, což práci výrazným způsobem degraduje. Také, a to je největší nedostatek práce, neprovedl průzkum mezi bezpečnostními radami obcí s rozšířenou působností. Cílem průzkumu mělo být zjištění konkrétních organizačních, legislativních, personálních, technických a dalších problémů, které práci zmíněného orgánu ovlivňují. Tento nedostatek student v závěru práce také připu</w:t>
      </w:r>
      <w:r>
        <w:rPr>
          <w:noProof/>
        </w:rPr>
        <w:t>stil</w:t>
      </w:r>
      <w:r w:rsidRPr="00187C84">
        <w:rPr>
          <w:noProof/>
        </w:rPr>
        <w:t>. V práci je značné množství gramatických chyb a formulačních nepřesností. Některé texty, jako např. působnost bezpečnostní rady obce s rozšířenou působností (str. 24 a následně 39), se v práci vyskytují opakovaně. Jediným přínosem práce je rešerše legislativy spojená s rolí a působností bezpečnostní rady obce s rozšířenou působností.</w:t>
      </w:r>
      <w:r>
        <w:fldChar w:fldCharType="end"/>
      </w:r>
    </w:p>
    <w:p w:rsidR="00B21D0D" w:rsidRDefault="00B21D0D"/>
    <w:p w:rsidR="00B21D0D" w:rsidRDefault="00B21D0D"/>
    <w:p w:rsidR="00B21D0D" w:rsidRDefault="00B21D0D">
      <w:r>
        <w:t>Datum</w:t>
      </w:r>
      <w:r>
        <w:tab/>
      </w:r>
      <w:r>
        <w:tab/>
      </w:r>
      <w:bookmarkStart w:id="8" w:name="Text5"/>
      <w:r>
        <w:fldChar w:fldCharType="begin">
          <w:ffData>
            <w:name w:val="Text5"/>
            <w:enabled/>
            <w:calcOnExit w:val="0"/>
            <w:textInput>
              <w:type w:val="date"/>
              <w:default w:val="1.6.2015"/>
              <w:maxLength w:val="12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10. 6. 2015</w:t>
      </w:r>
      <w:r>
        <w:fldChar w:fldCharType="end"/>
      </w:r>
      <w:bookmarkEnd w:id="8"/>
      <w:r>
        <w:tab/>
      </w:r>
      <w:r>
        <w:tab/>
      </w:r>
      <w:r>
        <w:tab/>
      </w:r>
      <w:r>
        <w:tab/>
      </w:r>
      <w:r>
        <w:tab/>
        <w:t>Podpis vedoucího bakalářské práce</w:t>
      </w:r>
    </w:p>
    <w:sectPr w:rsidR="00B21D0D" w:rsidSect="004E757B">
      <w:headerReference w:type="default" r:id="rId7"/>
      <w:type w:val="continuous"/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21D0D" w:rsidRDefault="00B21D0D">
      <w:r>
        <w:separator/>
      </w:r>
    </w:p>
  </w:endnote>
  <w:endnote w:type="continuationSeparator" w:id="0">
    <w:p w:rsidR="00B21D0D" w:rsidRDefault="00B21D0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21D0D" w:rsidRDefault="00B21D0D">
      <w:r>
        <w:separator/>
      </w:r>
    </w:p>
  </w:footnote>
  <w:footnote w:type="continuationSeparator" w:id="0">
    <w:p w:rsidR="00B21D0D" w:rsidRDefault="00B21D0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1D0D" w:rsidRDefault="00B21D0D">
    <w:pPr>
      <w:pStyle w:val="Header"/>
    </w:pPr>
    <w: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235.5pt;height:37.5pt" o:allowoverlap="f">
          <v:imagedata r:id="rId1" o:title="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1D0D" w:rsidRDefault="00B21D0D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stylePaneFormatFilter w:val="3F01"/>
  <w:documentProtection w:edit="forms" w:enforcement="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06CFB"/>
    <w:rsid w:val="00000136"/>
    <w:rsid w:val="0003579D"/>
    <w:rsid w:val="00100F2F"/>
    <w:rsid w:val="00101BE7"/>
    <w:rsid w:val="00161909"/>
    <w:rsid w:val="00170F1F"/>
    <w:rsid w:val="00187C84"/>
    <w:rsid w:val="001D799C"/>
    <w:rsid w:val="002B3DC6"/>
    <w:rsid w:val="00392EAC"/>
    <w:rsid w:val="003E2085"/>
    <w:rsid w:val="003F3CAD"/>
    <w:rsid w:val="004113B8"/>
    <w:rsid w:val="00414BFD"/>
    <w:rsid w:val="004E757B"/>
    <w:rsid w:val="004F7B8D"/>
    <w:rsid w:val="00536161"/>
    <w:rsid w:val="00680F74"/>
    <w:rsid w:val="006C15E7"/>
    <w:rsid w:val="006C4082"/>
    <w:rsid w:val="00716153"/>
    <w:rsid w:val="007723C7"/>
    <w:rsid w:val="00780923"/>
    <w:rsid w:val="00806CFB"/>
    <w:rsid w:val="008510C7"/>
    <w:rsid w:val="00874329"/>
    <w:rsid w:val="008C250F"/>
    <w:rsid w:val="008C2EE1"/>
    <w:rsid w:val="009164E6"/>
    <w:rsid w:val="009602E3"/>
    <w:rsid w:val="009E045B"/>
    <w:rsid w:val="00A46BE6"/>
    <w:rsid w:val="00AC671B"/>
    <w:rsid w:val="00B21D0D"/>
    <w:rsid w:val="00B715B3"/>
    <w:rsid w:val="00B9186F"/>
    <w:rsid w:val="00BF5527"/>
    <w:rsid w:val="00C85429"/>
    <w:rsid w:val="00CC0953"/>
    <w:rsid w:val="00D11881"/>
    <w:rsid w:val="00D1654C"/>
    <w:rsid w:val="00D23C4A"/>
    <w:rsid w:val="00D73FF9"/>
    <w:rsid w:val="00D95C46"/>
    <w:rsid w:val="00DC2F66"/>
    <w:rsid w:val="00DD127F"/>
    <w:rsid w:val="00DE0425"/>
    <w:rsid w:val="00E515B9"/>
    <w:rsid w:val="00E617D0"/>
    <w:rsid w:val="00E65819"/>
    <w:rsid w:val="00E86917"/>
    <w:rsid w:val="00FA0C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100F2F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F6472"/>
    <w:rPr>
      <w:sz w:val="24"/>
      <w:szCs w:val="24"/>
    </w:rPr>
  </w:style>
  <w:style w:type="paragraph" w:styleId="Footer">
    <w:name w:val="footer"/>
    <w:basedOn w:val="Normal"/>
    <w:link w:val="FooterChar"/>
    <w:uiPriority w:val="99"/>
    <w:rsid w:val="00100F2F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F6472"/>
    <w:rPr>
      <w:sz w:val="24"/>
      <w:szCs w:val="24"/>
    </w:rPr>
  </w:style>
  <w:style w:type="table" w:styleId="TableGrid">
    <w:name w:val="Table Grid"/>
    <w:basedOn w:val="TableNormal"/>
    <w:uiPriority w:val="99"/>
    <w:rsid w:val="00E515B9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3</TotalTime>
  <Pages>2</Pages>
  <Words>557</Words>
  <Characters>3292</Characters>
  <Application>Microsoft Office Outlook</Application>
  <DocSecurity>0</DocSecurity>
  <Lines>0</Lines>
  <Paragraphs>0</Paragraphs>
  <ScaleCrop>false</ScaleCrop>
  <Company>FAI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OPONENSKÝ POSUDEK BAKALÁŘSKÉ PRÁCE</dc:title>
  <dc:subject/>
  <dc:creator>Tomáš</dc:creator>
  <cp:keywords/>
  <dc:description/>
  <cp:lastModifiedBy>Luděk Lukáš</cp:lastModifiedBy>
  <cp:revision>2</cp:revision>
  <dcterms:created xsi:type="dcterms:W3CDTF">2015-06-10T18:26:00Z</dcterms:created>
  <dcterms:modified xsi:type="dcterms:W3CDTF">2015-06-10T18:26:00Z</dcterms:modified>
</cp:coreProperties>
</file>