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082" w:rsidRDefault="00594082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594082" w:rsidRPr="00897167" w:rsidRDefault="00594082" w:rsidP="00A83BD2">
      <w:pPr>
        <w:pStyle w:val="FaME"/>
      </w:pPr>
      <w:r w:rsidRPr="00897167">
        <w:t>Fakulta managementu a ekonomiky</w:t>
      </w:r>
    </w:p>
    <w:p w:rsidR="00594082" w:rsidRDefault="00594082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594082" w:rsidRDefault="00594082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Ing. Martin Burdík </w:t>
      </w:r>
      <w:r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2"/>
      <w:r>
        <w:t xml:space="preserve"> BP:</w:t>
      </w:r>
      <w:bookmarkStart w:id="3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doc. Ing. Petr Klímek, Ph.D.</w:t>
      </w:r>
      <w:r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4"/>
    </w:p>
    <w:p w:rsidR="00594082" w:rsidRDefault="00594082" w:rsidP="00A83BD2">
      <w:pPr>
        <w:jc w:val="both"/>
      </w:pPr>
    </w:p>
    <w:p w:rsidR="00594082" w:rsidRDefault="00594082" w:rsidP="00A83BD2">
      <w:pPr>
        <w:jc w:val="both"/>
      </w:pPr>
    </w:p>
    <w:p w:rsidR="00594082" w:rsidRDefault="00594082" w:rsidP="00A83BD2">
      <w:pPr>
        <w:jc w:val="both"/>
      </w:pPr>
      <w:r>
        <w:t xml:space="preserve">Téma BP: </w:t>
      </w:r>
      <w:bookmarkStart w:id="5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Vytvoření kapacitního modelu výroby v programu Autosched pro podnik ON-SEMIKONDUKTOR CZECH REPUBLIC, s.r.o.</w:t>
      </w:r>
      <w:r w:rsidRPr="007358A5">
        <w:rPr>
          <w:b/>
          <w:i/>
          <w:sz w:val="22"/>
          <w:szCs w:val="22"/>
        </w:rPr>
        <w:fldChar w:fldCharType="end"/>
      </w:r>
      <w:bookmarkEnd w:id="5"/>
    </w:p>
    <w:p w:rsidR="00594082" w:rsidRDefault="00594082" w:rsidP="00A83BD2">
      <w:pPr>
        <w:jc w:val="both"/>
      </w:pPr>
    </w:p>
    <w:p w:rsidR="00594082" w:rsidRDefault="00594082" w:rsidP="00A83BD2"/>
    <w:p w:rsidR="00594082" w:rsidRPr="005F755D" w:rsidRDefault="00594082" w:rsidP="00A83BD2">
      <w:r w:rsidRPr="005F755D">
        <w:t>U hodnocení kritéria 1 zohledněte náročnost tématu práce.</w:t>
      </w:r>
    </w:p>
    <w:p w:rsidR="00594082" w:rsidRPr="005F755D" w:rsidRDefault="00594082" w:rsidP="00A83BD2">
      <w:r w:rsidRPr="005F755D">
        <w:t>Při hodnocení kritérií 2-6 zohledněte následující bodování:</w:t>
      </w:r>
    </w:p>
    <w:p w:rsidR="00594082" w:rsidRPr="005F755D" w:rsidRDefault="00594082" w:rsidP="00A83BD2">
      <w:r w:rsidRPr="005F755D">
        <w:t>5 bodů – splněno velmi kvalitně, výrazně překračuje požadavky</w:t>
      </w:r>
    </w:p>
    <w:p w:rsidR="00594082" w:rsidRPr="005F755D" w:rsidRDefault="00594082" w:rsidP="00A83BD2">
      <w:r w:rsidRPr="005F755D">
        <w:t>4 body – splněno kvalitně</w:t>
      </w:r>
    </w:p>
    <w:p w:rsidR="00594082" w:rsidRPr="005F755D" w:rsidRDefault="00594082" w:rsidP="00A83BD2">
      <w:r w:rsidRPr="005F755D">
        <w:t>3 body – splněno bez výhrad</w:t>
      </w:r>
    </w:p>
    <w:p w:rsidR="00594082" w:rsidRPr="005F755D" w:rsidRDefault="00594082" w:rsidP="00A83BD2">
      <w:r w:rsidRPr="005F755D">
        <w:t>2 body – splněno s menšími nedostatky</w:t>
      </w:r>
    </w:p>
    <w:p w:rsidR="00594082" w:rsidRPr="005F755D" w:rsidRDefault="00594082" w:rsidP="00A83BD2">
      <w:r w:rsidRPr="005F755D">
        <w:t>1 body – splněno, ale s výraznými nedostatky</w:t>
      </w:r>
    </w:p>
    <w:p w:rsidR="00594082" w:rsidRDefault="00594082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594082" w:rsidRDefault="00594082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594082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94082" w:rsidRPr="00FB1E25" w:rsidRDefault="00594082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94082" w:rsidRPr="00FB1E25" w:rsidRDefault="00594082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94082" w:rsidRPr="008375DD" w:rsidRDefault="00594082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94082" w:rsidRPr="003D36A5" w:rsidRDefault="005940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8375DD" w:rsidRDefault="00594082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8375DD" w:rsidRDefault="00594082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94082" w:rsidRPr="008375DD" w:rsidRDefault="00594082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94082" w:rsidRPr="003D36A5" w:rsidRDefault="00594082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94082" w:rsidRPr="003D36A5" w:rsidRDefault="005940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750650" w:rsidRDefault="00594082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750650" w:rsidRDefault="00594082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750650" w:rsidRDefault="00594082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94082" w:rsidRPr="00750650" w:rsidRDefault="00594082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FB1E25" w:rsidRDefault="00594082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FB1E25" w:rsidRDefault="00594082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94082" w:rsidRPr="00FB1E25" w:rsidRDefault="00594082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94082" w:rsidRPr="00FB1E25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2E04A7" w:rsidRDefault="00594082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594082" w:rsidRPr="002E04A7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2E04A7" w:rsidRDefault="00594082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594082" w:rsidRPr="002E04A7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Default="00594082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594082" w:rsidRPr="002E04A7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94082" w:rsidRPr="002E04A7" w:rsidRDefault="00594082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594082" w:rsidRPr="002E04A7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94082" w:rsidRDefault="00594082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94082" w:rsidRDefault="005940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594082" w:rsidRDefault="00594082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594082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E1292E" w:rsidRDefault="00594082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E1292E" w:rsidRDefault="00594082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E1292E" w:rsidRDefault="00594082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94082" w:rsidRPr="00E1292E" w:rsidRDefault="00594082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94082" w:rsidRPr="00FB1E25" w:rsidRDefault="005940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FB1E25" w:rsidRDefault="00594082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FB1E25" w:rsidRDefault="00594082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FB1E25" w:rsidRDefault="00594082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vAlign w:val="center"/>
          </w:tcPr>
          <w:p w:rsidR="00594082" w:rsidRPr="00FB1E25" w:rsidRDefault="00594082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94082" w:rsidRPr="00FB1E25" w:rsidRDefault="00594082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94082" w:rsidRPr="00FB1E25" w:rsidRDefault="005940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94082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4082" w:rsidRPr="00FB1E25" w:rsidRDefault="00594082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4082" w:rsidRPr="00FB1E25" w:rsidRDefault="00594082" w:rsidP="0076604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594082" w:rsidRDefault="00594082" w:rsidP="001B5B85"/>
    <w:p w:rsidR="00594082" w:rsidRDefault="00594082" w:rsidP="003E1491">
      <w:pPr>
        <w:jc w:val="both"/>
      </w:pPr>
      <w:r>
        <w:t>Celkové hodnocení práce a otázky k obhajobě:</w:t>
      </w:r>
    </w:p>
    <w:p w:rsidR="00594082" w:rsidRDefault="00594082" w:rsidP="003E1491">
      <w:pPr>
        <w:jc w:val="both"/>
      </w:pPr>
      <w:r>
        <w:t>(otázky uvádí vedoucí práce i oponent)</w:t>
      </w:r>
    </w:p>
    <w:p w:rsidR="00594082" w:rsidRDefault="00594082" w:rsidP="003E1491">
      <w:pPr>
        <w:jc w:val="both"/>
      </w:pPr>
    </w:p>
    <w:bookmarkStart w:id="8" w:name="Text6"/>
    <w:p w:rsidR="00594082" w:rsidRDefault="00594082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Student zpracoval velmi užitečné a v praxi aplikovatelné téma v oblasti kapacitních modelů a dynamických simulací, které zcela bez pochyby přinese lepší a obsáhlejší výstupy než předešlý model statický, který je v podniku dosud využíván. Téma práce je velmi náročné, požadující po řešiteli hluboké znalosti v oblasti statistiky,kvatitativních metod, obluhy specálních softwarových produktů a programování v jazyce Java. Student samostatně a iniciativně pracoval dle plánu a pokynů vedoucího.</w:t>
      </w:r>
    </w:p>
    <w:p w:rsidR="00594082" w:rsidRDefault="00594082" w:rsidP="003E1491">
      <w:pPr>
        <w:rPr>
          <w:i/>
          <w:noProof/>
        </w:rPr>
      </w:pPr>
      <w:r>
        <w:rPr>
          <w:i/>
          <w:noProof/>
        </w:rPr>
        <w:t xml:space="preserve">Otázky k obhajobě: </w:t>
      </w:r>
    </w:p>
    <w:p w:rsidR="00594082" w:rsidRDefault="00594082" w:rsidP="003E1491">
      <w:pPr>
        <w:rPr>
          <w:i/>
          <w:noProof/>
        </w:rPr>
      </w:pPr>
      <w:r>
        <w:rPr>
          <w:i/>
          <w:noProof/>
        </w:rPr>
        <w:t>1) Jaký je rozdíl mezi lineárním a nelineárním programováním?</w:t>
      </w:r>
    </w:p>
    <w:p w:rsidR="00594082" w:rsidRDefault="00594082" w:rsidP="003E1491">
      <w:pPr>
        <w:rPr>
          <w:i/>
          <w:noProof/>
        </w:rPr>
      </w:pPr>
      <w:r>
        <w:rPr>
          <w:i/>
          <w:noProof/>
        </w:rPr>
        <w:t>2) Jaké další softwarové produkty kromě v teoretické části uvedených dvou znáte?</w:t>
      </w:r>
    </w:p>
    <w:p w:rsidR="00594082" w:rsidRPr="00AE58C9" w:rsidRDefault="00594082" w:rsidP="003E1491">
      <w:pPr>
        <w:rPr>
          <w:i/>
        </w:rPr>
      </w:pPr>
      <w:r>
        <w:rPr>
          <w:i/>
          <w:noProof/>
        </w:rPr>
        <w:t xml:space="preserve">   </w:t>
      </w:r>
      <w:r>
        <w:rPr>
          <w:i/>
        </w:rPr>
        <w:fldChar w:fldCharType="end"/>
      </w:r>
      <w:bookmarkEnd w:id="8"/>
    </w:p>
    <w:p w:rsidR="00594082" w:rsidRDefault="00594082" w:rsidP="003E1491"/>
    <w:p w:rsidR="00594082" w:rsidRDefault="00594082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594082" w:rsidRDefault="00594082" w:rsidP="003E1491"/>
    <w:p w:rsidR="00594082" w:rsidRDefault="00594082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594082" w:rsidRDefault="00594082" w:rsidP="003E1491"/>
    <w:p w:rsidR="00594082" w:rsidRDefault="00594082" w:rsidP="003E1491"/>
    <w:p w:rsidR="00594082" w:rsidRDefault="00594082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25. 05. 2015</w:t>
      </w:r>
      <w:r w:rsidRPr="009C34E5">
        <w:rPr>
          <w:i/>
        </w:rPr>
        <w:fldChar w:fldCharType="end"/>
      </w:r>
      <w:bookmarkEnd w:id="10"/>
    </w:p>
    <w:p w:rsidR="00594082" w:rsidRDefault="00594082" w:rsidP="003E1491"/>
    <w:p w:rsidR="00594082" w:rsidRDefault="00594082" w:rsidP="003E1491"/>
    <w:p w:rsidR="00594082" w:rsidRDefault="00594082" w:rsidP="003E1491"/>
    <w:p w:rsidR="00594082" w:rsidRDefault="00594082" w:rsidP="003E1491"/>
    <w:p w:rsidR="00594082" w:rsidRDefault="00594082" w:rsidP="003E1491">
      <w:pPr>
        <w:tabs>
          <w:tab w:val="right" w:pos="10440"/>
        </w:tabs>
      </w:pPr>
      <w:r>
        <w:tab/>
        <w:t>………………………………………</w:t>
      </w:r>
    </w:p>
    <w:p w:rsidR="00594082" w:rsidRDefault="00594082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594082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4082" w:rsidRDefault="00594082">
      <w:r>
        <w:separator/>
      </w:r>
    </w:p>
  </w:endnote>
  <w:endnote w:type="continuationSeparator" w:id="0">
    <w:p w:rsidR="00594082" w:rsidRDefault="005940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4082" w:rsidRDefault="00594082">
      <w:r>
        <w:separator/>
      </w:r>
    </w:p>
  </w:footnote>
  <w:footnote w:type="continuationSeparator" w:id="0">
    <w:p w:rsidR="00594082" w:rsidRDefault="00594082">
      <w:r>
        <w:continuationSeparator/>
      </w:r>
    </w:p>
  </w:footnote>
  <w:footnote w:id="1">
    <w:p w:rsidR="00594082" w:rsidRDefault="00594082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594082" w:rsidRDefault="00594082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158EE"/>
    <w:rsid w:val="00132C42"/>
    <w:rsid w:val="0016014F"/>
    <w:rsid w:val="001A6F9F"/>
    <w:rsid w:val="001B5B85"/>
    <w:rsid w:val="001E0D4A"/>
    <w:rsid w:val="002126D4"/>
    <w:rsid w:val="00240D6D"/>
    <w:rsid w:val="00257A02"/>
    <w:rsid w:val="00261BD2"/>
    <w:rsid w:val="002639CA"/>
    <w:rsid w:val="0027566D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84C11"/>
    <w:rsid w:val="004A4754"/>
    <w:rsid w:val="004F54EE"/>
    <w:rsid w:val="005358E6"/>
    <w:rsid w:val="00542C95"/>
    <w:rsid w:val="00566326"/>
    <w:rsid w:val="00580F5F"/>
    <w:rsid w:val="005910F7"/>
    <w:rsid w:val="00591991"/>
    <w:rsid w:val="00592265"/>
    <w:rsid w:val="00593D25"/>
    <w:rsid w:val="00594082"/>
    <w:rsid w:val="005A16E2"/>
    <w:rsid w:val="005B2F76"/>
    <w:rsid w:val="005C5600"/>
    <w:rsid w:val="005C64F3"/>
    <w:rsid w:val="005E1278"/>
    <w:rsid w:val="005F679A"/>
    <w:rsid w:val="005F755D"/>
    <w:rsid w:val="00623DAE"/>
    <w:rsid w:val="0064410E"/>
    <w:rsid w:val="006671D8"/>
    <w:rsid w:val="006F1B78"/>
    <w:rsid w:val="00727728"/>
    <w:rsid w:val="007358A5"/>
    <w:rsid w:val="00743C53"/>
    <w:rsid w:val="00747CA6"/>
    <w:rsid w:val="00750650"/>
    <w:rsid w:val="00762294"/>
    <w:rsid w:val="00766042"/>
    <w:rsid w:val="0076724C"/>
    <w:rsid w:val="00775DF2"/>
    <w:rsid w:val="00780C12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B732B"/>
    <w:rsid w:val="008D5A6F"/>
    <w:rsid w:val="00913AF7"/>
    <w:rsid w:val="00922D6D"/>
    <w:rsid w:val="00971DE0"/>
    <w:rsid w:val="009802F0"/>
    <w:rsid w:val="00983820"/>
    <w:rsid w:val="009B120D"/>
    <w:rsid w:val="009C0583"/>
    <w:rsid w:val="009C34E5"/>
    <w:rsid w:val="009C7C61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1AE6"/>
    <w:rsid w:val="00BD4458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B2A76"/>
    <w:rsid w:val="00DC219A"/>
    <w:rsid w:val="00DD3FCC"/>
    <w:rsid w:val="00DF1948"/>
    <w:rsid w:val="00E07BF5"/>
    <w:rsid w:val="00E1292E"/>
    <w:rsid w:val="00E13D9D"/>
    <w:rsid w:val="00E366A1"/>
    <w:rsid w:val="00E70D63"/>
    <w:rsid w:val="00E725B3"/>
    <w:rsid w:val="00E90889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23DAE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547</Words>
  <Characters>3234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2015-05-27T08:09:00Z</dcterms:created>
  <dcterms:modified xsi:type="dcterms:W3CDTF">2015-05-27T08:09:00Z</dcterms:modified>
</cp:coreProperties>
</file>