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B45" w:rsidRDefault="00D63B45" w:rsidP="00A83BD2">
      <w:pPr>
        <w:pStyle w:val="UTB"/>
      </w:pPr>
      <w:r w:rsidRPr="00897167">
        <w:t>Univerzita Tomáše Bati ve Zlíně</w:t>
      </w:r>
    </w:p>
    <w:p w:rsidR="00D63B45" w:rsidRPr="00897167" w:rsidRDefault="00D63B45" w:rsidP="00A83BD2">
      <w:pPr>
        <w:pStyle w:val="FaME"/>
      </w:pPr>
      <w:r w:rsidRPr="00897167">
        <w:t>Fakulta managementu a ekonomiky</w:t>
      </w:r>
    </w:p>
    <w:p w:rsidR="00D63B45" w:rsidRDefault="00D63B45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D63B45" w:rsidRDefault="00D63B45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Adam Odstrčilík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Mgr. Jan Kramoliš,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D63B45" w:rsidRDefault="00D63B45" w:rsidP="00A83BD2">
      <w:pPr>
        <w:jc w:val="both"/>
      </w:pPr>
    </w:p>
    <w:p w:rsidR="00D63B45" w:rsidRDefault="00D63B45" w:rsidP="00A83BD2">
      <w:pPr>
        <w:jc w:val="both"/>
      </w:pPr>
    </w:p>
    <w:p w:rsidR="00D63B45" w:rsidRDefault="00D63B45" w:rsidP="00C5701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 w:rsidRPr="00C57012">
        <w:rPr>
          <w:b/>
          <w:i/>
          <w:sz w:val="22"/>
          <w:szCs w:val="22"/>
        </w:rPr>
        <w:t>Marketingová analýza konkurenceschopnosti vybraných dealerů osobních vozů ve Zlíně a blízkém okolí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D63B45" w:rsidRDefault="00D63B45" w:rsidP="00A83BD2">
      <w:pPr>
        <w:jc w:val="both"/>
      </w:pPr>
    </w:p>
    <w:p w:rsidR="00D63B45" w:rsidRDefault="00D63B45" w:rsidP="00A83BD2"/>
    <w:p w:rsidR="00D63B45" w:rsidRPr="005F755D" w:rsidRDefault="00D63B45" w:rsidP="00A83BD2">
      <w:r w:rsidRPr="005F755D">
        <w:t>U hodnocení kritéria 1 zohledněte náročnost tématu práce.</w:t>
      </w:r>
    </w:p>
    <w:p w:rsidR="00D63B45" w:rsidRPr="005F755D" w:rsidRDefault="00D63B45" w:rsidP="00A83BD2">
      <w:r w:rsidRPr="005F755D">
        <w:t>Při hodnocení kritérií 2-6 zohledněte následující bodování:</w:t>
      </w:r>
    </w:p>
    <w:p w:rsidR="00D63B45" w:rsidRPr="005F755D" w:rsidRDefault="00D63B45" w:rsidP="00A83BD2">
      <w:r w:rsidRPr="005F755D">
        <w:t>5 bodů – splněno velmi kvalitně, výrazně překračuje požadavky</w:t>
      </w:r>
    </w:p>
    <w:p w:rsidR="00D63B45" w:rsidRPr="005F755D" w:rsidRDefault="00D63B45" w:rsidP="00A83BD2">
      <w:r w:rsidRPr="005F755D">
        <w:t>4 body – splněno kvalitně</w:t>
      </w:r>
    </w:p>
    <w:p w:rsidR="00D63B45" w:rsidRPr="005F755D" w:rsidRDefault="00D63B45" w:rsidP="00A83BD2">
      <w:r w:rsidRPr="005F755D">
        <w:t>3 body – splněno bez výhrad</w:t>
      </w:r>
    </w:p>
    <w:p w:rsidR="00D63B45" w:rsidRPr="005F755D" w:rsidRDefault="00D63B45" w:rsidP="00A83BD2">
      <w:r w:rsidRPr="005F755D">
        <w:t>2 body – splněno s menšími nedostatky</w:t>
      </w:r>
    </w:p>
    <w:p w:rsidR="00D63B45" w:rsidRPr="005F755D" w:rsidRDefault="00D63B45" w:rsidP="00A83BD2">
      <w:r w:rsidRPr="005F755D">
        <w:t>1 body – splněno, ale s výraznými nedostatky</w:t>
      </w:r>
    </w:p>
    <w:p w:rsidR="00D63B45" w:rsidRDefault="00D63B45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63B45" w:rsidRDefault="00D63B45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63B45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63B45" w:rsidRPr="00FB1E25" w:rsidRDefault="00D63B45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63B45" w:rsidRPr="00FB1E25" w:rsidRDefault="00D63B45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8375DD" w:rsidRDefault="00D63B45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3D36A5" w:rsidRDefault="00D63B4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8375DD" w:rsidRDefault="00D63B45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8375DD" w:rsidRDefault="00D63B45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Pr="008375DD" w:rsidRDefault="00D63B45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3D36A5" w:rsidRDefault="00D63B45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3D36A5" w:rsidRDefault="00D63B4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750650" w:rsidRDefault="00D63B45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750650" w:rsidRDefault="00D63B45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750650" w:rsidRDefault="00D63B45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Pr="00750650" w:rsidRDefault="00D63B45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Pr="00FB1E25" w:rsidRDefault="00D63B45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Pr="00FB1E2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2E04A7" w:rsidRDefault="00D63B45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63B45" w:rsidRPr="002E04A7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2E04A7" w:rsidRDefault="00D63B45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63B45" w:rsidRPr="002E04A7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Default="00D63B45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63B45" w:rsidRPr="002E04A7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63B45" w:rsidRPr="002E04A7" w:rsidRDefault="00D63B45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63B45" w:rsidRPr="002E04A7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Default="00D63B45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Default="00D63B4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63B45" w:rsidRDefault="00D63B45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63B4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E1292E" w:rsidRDefault="00D63B45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E1292E" w:rsidRDefault="00D63B45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E1292E" w:rsidRDefault="00D63B45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Pr="00E1292E" w:rsidRDefault="00D63B45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63B45" w:rsidRPr="00FB1E25" w:rsidRDefault="00D63B4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63B45" w:rsidRPr="00FB1E25" w:rsidRDefault="00D63B45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63B45" w:rsidRPr="00FB1E25" w:rsidRDefault="00D63B45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63B45" w:rsidRPr="00FB1E25" w:rsidRDefault="00D63B4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63B45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3B45" w:rsidRPr="00FB1E25" w:rsidRDefault="00D63B45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63B45" w:rsidRPr="00FB1E25" w:rsidRDefault="00D63B45" w:rsidP="004F235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63B45" w:rsidRDefault="00D63B45" w:rsidP="001B5B85"/>
    <w:p w:rsidR="00D63B45" w:rsidRDefault="00D63B45" w:rsidP="003E1491">
      <w:pPr>
        <w:jc w:val="both"/>
      </w:pPr>
      <w:r>
        <w:t>Celkové hodnocení práce a otázky k obhajobě:</w:t>
      </w:r>
    </w:p>
    <w:p w:rsidR="00D63B45" w:rsidRDefault="00D63B45" w:rsidP="003E1491">
      <w:pPr>
        <w:jc w:val="both"/>
      </w:pPr>
      <w:r>
        <w:t>(otázky uvádí vedoucí práce i oponent)</w:t>
      </w:r>
    </w:p>
    <w:p w:rsidR="00D63B45" w:rsidRDefault="00D63B45" w:rsidP="003E1491">
      <w:pPr>
        <w:jc w:val="both"/>
      </w:pPr>
    </w:p>
    <w:bookmarkStart w:id="7" w:name="Text6"/>
    <w:p w:rsidR="00D63B45" w:rsidRDefault="00D63B45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</w:rPr>
        <w:t>Práce je zpracovaná velmi pečlivě a kvalitně. Převyšuje standartní požadavky na bakalářkou práci. Student pravidelně konzultoval a zapracoval veškeré připomínky do práce.</w:t>
      </w:r>
    </w:p>
    <w:p w:rsidR="00D63B45" w:rsidRDefault="00D63B45" w:rsidP="003E1491">
      <w:pPr>
        <w:rPr>
          <w:i/>
        </w:rPr>
      </w:pPr>
    </w:p>
    <w:p w:rsidR="00D63B45" w:rsidRDefault="00D63B45" w:rsidP="003E1491">
      <w:pPr>
        <w:rPr>
          <w:i/>
        </w:rPr>
      </w:pPr>
      <w:r>
        <w:rPr>
          <w:i/>
        </w:rPr>
        <w:t>Vzhledem k preciznosti analýzy</w:t>
      </w:r>
      <w:bookmarkStart w:id="8" w:name="_GoBack"/>
      <w:bookmarkEnd w:id="8"/>
      <w:r>
        <w:rPr>
          <w:i/>
        </w:rPr>
        <w:t xml:space="preserve"> a svědomitému zpracování praktické části doporučuji práci na ocenění.</w:t>
      </w:r>
    </w:p>
    <w:p w:rsidR="00D63B45" w:rsidRDefault="00D63B45" w:rsidP="003E1491">
      <w:pPr>
        <w:rPr>
          <w:i/>
        </w:rPr>
      </w:pPr>
    </w:p>
    <w:p w:rsidR="00D63B45" w:rsidRPr="00AE58C9" w:rsidRDefault="00D63B45" w:rsidP="003E1491">
      <w:pPr>
        <w:rPr>
          <w:i/>
        </w:rPr>
      </w:pPr>
      <w:r>
        <w:rPr>
          <w:i/>
        </w:rPr>
        <w:t>K práci nemám otázky.</w:t>
      </w:r>
      <w:r>
        <w:rPr>
          <w:i/>
        </w:rPr>
        <w:fldChar w:fldCharType="end"/>
      </w:r>
      <w:bookmarkEnd w:id="7"/>
    </w:p>
    <w:p w:rsidR="00D63B45" w:rsidRDefault="00D63B45" w:rsidP="003E1491"/>
    <w:p w:rsidR="00D63B45" w:rsidRDefault="00D63B45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63B45" w:rsidRDefault="00D63B45" w:rsidP="003E1491"/>
    <w:p w:rsidR="00D63B45" w:rsidRDefault="00D63B45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D63B45" w:rsidRDefault="00D63B45" w:rsidP="003E1491"/>
    <w:p w:rsidR="00D63B45" w:rsidRDefault="00D63B45" w:rsidP="003E1491"/>
    <w:p w:rsidR="00D63B45" w:rsidRDefault="00D63B45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</w:rPr>
        <w:t>22.5.2015</w:t>
      </w:r>
      <w:r w:rsidRPr="009C34E5">
        <w:rPr>
          <w:i/>
        </w:rPr>
        <w:fldChar w:fldCharType="end"/>
      </w:r>
      <w:bookmarkEnd w:id="10"/>
    </w:p>
    <w:p w:rsidR="00D63B45" w:rsidRDefault="00D63B45" w:rsidP="003E1491"/>
    <w:p w:rsidR="00D63B45" w:rsidRDefault="00D63B45" w:rsidP="003E1491"/>
    <w:p w:rsidR="00D63B45" w:rsidRDefault="00D63B45" w:rsidP="003E1491"/>
    <w:p w:rsidR="00D63B45" w:rsidRDefault="00D63B45" w:rsidP="003E1491"/>
    <w:p w:rsidR="00D63B45" w:rsidRDefault="00D63B45" w:rsidP="003E1491">
      <w:pPr>
        <w:tabs>
          <w:tab w:val="right" w:pos="10440"/>
        </w:tabs>
      </w:pPr>
      <w:r>
        <w:tab/>
        <w:t>………………………………………</w:t>
      </w:r>
    </w:p>
    <w:p w:rsidR="00D63B45" w:rsidRDefault="00D63B45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D63B45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3B45" w:rsidRDefault="00D63B45">
      <w:r>
        <w:separator/>
      </w:r>
    </w:p>
  </w:endnote>
  <w:endnote w:type="continuationSeparator" w:id="0">
    <w:p w:rsidR="00D63B45" w:rsidRDefault="00D63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3B45" w:rsidRDefault="00D63B45">
      <w:r>
        <w:separator/>
      </w:r>
    </w:p>
  </w:footnote>
  <w:footnote w:type="continuationSeparator" w:id="0">
    <w:p w:rsidR="00D63B45" w:rsidRDefault="00D63B45">
      <w:r>
        <w:continuationSeparator/>
      </w:r>
    </w:p>
  </w:footnote>
  <w:footnote w:id="1">
    <w:p w:rsidR="00D63B45" w:rsidRDefault="00D63B4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63B45" w:rsidRDefault="00D63B4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60B9E"/>
    <w:rsid w:val="003818AE"/>
    <w:rsid w:val="003C6485"/>
    <w:rsid w:val="003D36A5"/>
    <w:rsid w:val="003E1491"/>
    <w:rsid w:val="00412058"/>
    <w:rsid w:val="0042254A"/>
    <w:rsid w:val="00474757"/>
    <w:rsid w:val="004B5C0A"/>
    <w:rsid w:val="004F2354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A5985"/>
    <w:rsid w:val="005B2F76"/>
    <w:rsid w:val="005C5600"/>
    <w:rsid w:val="005C64F3"/>
    <w:rsid w:val="005E1278"/>
    <w:rsid w:val="005E3318"/>
    <w:rsid w:val="005F679A"/>
    <w:rsid w:val="005F755D"/>
    <w:rsid w:val="006671D8"/>
    <w:rsid w:val="006F1B78"/>
    <w:rsid w:val="006F532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7F5104"/>
    <w:rsid w:val="00812F58"/>
    <w:rsid w:val="008375DD"/>
    <w:rsid w:val="00837ABF"/>
    <w:rsid w:val="008664B3"/>
    <w:rsid w:val="00873AF9"/>
    <w:rsid w:val="008875A8"/>
    <w:rsid w:val="008935C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1C94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C10B6"/>
    <w:rsid w:val="00BF307F"/>
    <w:rsid w:val="00BF6B5D"/>
    <w:rsid w:val="00C2327A"/>
    <w:rsid w:val="00C30044"/>
    <w:rsid w:val="00C447A8"/>
    <w:rsid w:val="00C57012"/>
    <w:rsid w:val="00C72298"/>
    <w:rsid w:val="00C9306F"/>
    <w:rsid w:val="00CB405D"/>
    <w:rsid w:val="00CB4E27"/>
    <w:rsid w:val="00CD1219"/>
    <w:rsid w:val="00D63B45"/>
    <w:rsid w:val="00D71CB4"/>
    <w:rsid w:val="00DC219A"/>
    <w:rsid w:val="00DF1948"/>
    <w:rsid w:val="00E1292E"/>
    <w:rsid w:val="00E366A1"/>
    <w:rsid w:val="00E70D63"/>
    <w:rsid w:val="00E725B3"/>
    <w:rsid w:val="00EB488D"/>
    <w:rsid w:val="00F30FB7"/>
    <w:rsid w:val="00F31975"/>
    <w:rsid w:val="00F506F8"/>
    <w:rsid w:val="00F56AFE"/>
    <w:rsid w:val="00F85FF5"/>
    <w:rsid w:val="00F8725E"/>
    <w:rsid w:val="00F93E10"/>
    <w:rsid w:val="00FB1E25"/>
    <w:rsid w:val="00FC0D3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32</TotalTime>
  <Pages>2</Pages>
  <Words>492</Words>
  <Characters>2906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2014-07-24T08:52:00Z</cp:lastPrinted>
  <dcterms:created xsi:type="dcterms:W3CDTF">2015-05-21T09:50:00Z</dcterms:created>
  <dcterms:modified xsi:type="dcterms:W3CDTF">2015-05-21T09:50:00Z</dcterms:modified>
</cp:coreProperties>
</file>