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Julie Zpěváková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Adaptace dětí s ADHD na školní prostředí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C610F5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zajímavé a aktuální téma, </w:t>
            </w:r>
          </w:p>
          <w:p w:rsidR="00C610F5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práce s odbornými zdroji, </w:t>
            </w:r>
          </w:p>
          <w:p w:rsidR="00C610F5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příznačné názvy kategorií a dobrá interpretace výsledků v rámci jednotlivých kategorií, </w:t>
            </w:r>
          </w:p>
          <w:p w:rsidR="00C610F5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přehledné a jasné zpracování bakalářské práce. </w:t>
            </w:r>
          </w:p>
          <w:p w:rsidR="00C610F5" w:rsidRDefault="00C610F5" w:rsidP="00362AB0">
            <w:pPr>
              <w:rPr>
                <w:sz w:val="22"/>
                <w:szCs w:val="22"/>
              </w:rPr>
            </w:pPr>
          </w:p>
          <w:p w:rsidR="00C610F5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C610F5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mnohdy postrádám logický kontext jednotlivých částí textu, </w:t>
            </w:r>
          </w:p>
          <w:p w:rsidR="00C610F5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stylistické zpracování (</w:t>
            </w:r>
            <w:proofErr w:type="gramStart"/>
            <w:r>
              <w:rPr>
                <w:sz w:val="22"/>
                <w:szCs w:val="22"/>
              </w:rPr>
              <w:t>např. ,,výzkum</w:t>
            </w:r>
            <w:proofErr w:type="gramEnd"/>
            <w:r>
              <w:rPr>
                <w:sz w:val="22"/>
                <w:szCs w:val="22"/>
              </w:rPr>
              <w:t xml:space="preserve"> je realizován prostřednictvím matek hyperaktivních dětí“), </w:t>
            </w:r>
          </w:p>
          <w:p w:rsidR="00C610F5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úvodu chybí formulace obecného cíle práce,</w:t>
            </w:r>
          </w:p>
          <w:p w:rsidR="00C610F5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prezentace výsledků výzkumu v úvodu bakalářské práce, </w:t>
            </w:r>
          </w:p>
          <w:p w:rsidR="00C610F5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explicitně vyjádřené souvislosti se sociální pedagogikou, </w:t>
            </w:r>
          </w:p>
          <w:p w:rsidR="00C610F5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závěr každé kapitoly v teoretické části studentka uvádí, čím se zabývá v kapitole následující – svůj záměr však nezdůvodňuje, </w:t>
            </w:r>
          </w:p>
          <w:p w:rsidR="00C610F5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rámci analýzy dat se mnohdy objevuje kvantitativní pojetí interpretační báze (např. všichni respondenti), </w:t>
            </w:r>
          </w:p>
          <w:p w:rsidR="00C610F5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neodpovídá stanoveným výzkumným otázkám, </w:t>
            </w:r>
          </w:p>
          <w:p w:rsidR="00C610F5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střídání autorského plurálu a singuláru (viz doporučení), </w:t>
            </w:r>
          </w:p>
          <w:p w:rsidR="00C610F5" w:rsidRPr="00C50B27" w:rsidRDefault="00C610F5" w:rsidP="00C610F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stručná interpretace dat, </w:t>
            </w:r>
          </w:p>
          <w:p w:rsidR="00B411DB" w:rsidRDefault="00B411DB" w:rsidP="00C610F5">
            <w:pPr>
              <w:ind w:left="360"/>
              <w:rPr>
                <w:sz w:val="22"/>
                <w:szCs w:val="22"/>
              </w:rPr>
            </w:pPr>
          </w:p>
          <w:p w:rsidR="00B411DB" w:rsidRPr="00C50B27" w:rsidRDefault="00C610F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C610F5" w:rsidRPr="00C610F5" w:rsidRDefault="00C610F5" w:rsidP="00362AB0">
            <w:pPr>
              <w:rPr>
                <w:sz w:val="22"/>
                <w:szCs w:val="22"/>
              </w:rPr>
            </w:pPr>
            <w:r w:rsidRPr="00C610F5">
              <w:rPr>
                <w:sz w:val="22"/>
                <w:szCs w:val="22"/>
              </w:rPr>
              <w:t xml:space="preserve">Uveďte souvislost tématu bakalářské práce se sociální pedagogikou.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C610F5">
              <w:rPr>
                <w:sz w:val="22"/>
                <w:szCs w:val="22"/>
              </w:rPr>
              <w:t xml:space="preserve"> 30. 4. 2015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C610F5">
      <w:pgSz w:w="11906" w:h="16838"/>
      <w:pgMar w:top="141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5EC4" w:rsidRDefault="007F5EC4">
      <w:r>
        <w:separator/>
      </w:r>
    </w:p>
  </w:endnote>
  <w:endnote w:type="continuationSeparator" w:id="0">
    <w:p w:rsidR="007F5EC4" w:rsidRDefault="007F5E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5EC4" w:rsidRDefault="007F5EC4">
      <w:r>
        <w:separator/>
      </w:r>
    </w:p>
  </w:footnote>
  <w:footnote w:type="continuationSeparator" w:id="0">
    <w:p w:rsidR="007F5EC4" w:rsidRDefault="007F5EC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50A2A"/>
    <w:multiLevelType w:val="hybridMultilevel"/>
    <w:tmpl w:val="BA0E5D7C"/>
    <w:lvl w:ilvl="0" w:tplc="BC522E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7FCB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F5EC4"/>
    <w:rsid w:val="00B411DB"/>
    <w:rsid w:val="00BA3203"/>
    <w:rsid w:val="00BE7FCB"/>
    <w:rsid w:val="00C03D7D"/>
    <w:rsid w:val="00C50B27"/>
    <w:rsid w:val="00C610F5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~1\AppData\Local\Temp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11</TotalTime>
  <Pages>2</Pages>
  <Words>346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2015-04-28T09:37:00Z</cp:lastPrinted>
  <dcterms:created xsi:type="dcterms:W3CDTF">2015-04-28T09:27:00Z</dcterms:created>
  <dcterms:modified xsi:type="dcterms:W3CDTF">2015-04-28T09:38:00Z</dcterms:modified>
</cp:coreProperties>
</file>