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C24B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Ivana </w:t>
            </w:r>
            <w:proofErr w:type="spellStart"/>
            <w:r>
              <w:rPr>
                <w:sz w:val="22"/>
                <w:szCs w:val="22"/>
              </w:rPr>
              <w:t>Zmrzlíková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C24B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Syndrom zavrženého rodiče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C24B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C24B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C24B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FB3A74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866D2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originální téma – syndrom zavrženého rodiče. V rámci teoretické části bakalářské práce autorka operacionalizuje základní koncepty, praktická část bakalářské práce je tvořena případovou studií a předkládá prostřednictvím kvalitativní strategie výzkumu pohled na danou problematiku perspektivou tři rodin. </w:t>
            </w:r>
          </w:p>
          <w:p w:rsidR="00866D22" w:rsidRPr="00866D22" w:rsidRDefault="00866D22" w:rsidP="00362AB0">
            <w:pPr>
              <w:rPr>
                <w:sz w:val="22"/>
                <w:szCs w:val="22"/>
                <w:u w:val="single"/>
              </w:rPr>
            </w:pPr>
            <w:r w:rsidRPr="00866D22">
              <w:rPr>
                <w:sz w:val="22"/>
                <w:szCs w:val="22"/>
                <w:u w:val="single"/>
              </w:rPr>
              <w:t>Silné stránky:</w:t>
            </w:r>
          </w:p>
          <w:p w:rsidR="00866D22" w:rsidRDefault="00866D22" w:rsidP="00866D2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Originalita tématu.</w:t>
            </w:r>
          </w:p>
          <w:p w:rsidR="00866D22" w:rsidRPr="00FB3A74" w:rsidRDefault="00866D22" w:rsidP="00FB3A7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závěr bakalářské práce autorka uvedla doporučení pro praxi.</w:t>
            </w:r>
          </w:p>
          <w:p w:rsidR="00866D22" w:rsidRPr="00866D22" w:rsidRDefault="00866D22" w:rsidP="00866D22">
            <w:pPr>
              <w:rPr>
                <w:sz w:val="22"/>
                <w:szCs w:val="22"/>
                <w:u w:val="single"/>
              </w:rPr>
            </w:pPr>
            <w:r w:rsidRPr="00866D22">
              <w:rPr>
                <w:sz w:val="22"/>
                <w:szCs w:val="22"/>
                <w:u w:val="single"/>
              </w:rPr>
              <w:t>Slabé stránky:</w:t>
            </w:r>
          </w:p>
          <w:p w:rsidR="00866D22" w:rsidRDefault="00866D22" w:rsidP="00866D2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si v rámci praktické části bakalářské práce vytyčila vskutku náročný cíl (resp. náročné cíle), které jsou naplněny pouze částečně.</w:t>
            </w:r>
          </w:p>
          <w:p w:rsidR="00FB3A74" w:rsidRDefault="00866D22" w:rsidP="00FB3A7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dané problematiky by bylo vhodné čerpat z více odborných zdrojů (seznam odborné literatury str. 2 čítá pouze 12 odborných zdrojů).</w:t>
            </w:r>
          </w:p>
          <w:p w:rsidR="00B411DB" w:rsidRDefault="00FB3A74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a intepretace zjištění praktické části je spíše povrchní.</w:t>
            </w:r>
          </w:p>
          <w:p w:rsidR="00FB3A74" w:rsidRDefault="00FB3A74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bakalářské práce se vyskytují drobně formální, stylistické a gramatické nedostatky (např. zarovnání podkapitol např. str. 41, aj.).</w:t>
            </w:r>
          </w:p>
          <w:p w:rsidR="00FB3A74" w:rsidRPr="00FB3A74" w:rsidRDefault="00FB3A74" w:rsidP="00FB3A74">
            <w:pPr>
              <w:pStyle w:val="Odstavecseseznamem"/>
              <w:rPr>
                <w:sz w:val="22"/>
                <w:szCs w:val="22"/>
              </w:rPr>
            </w:pPr>
          </w:p>
          <w:p w:rsidR="00F1326B" w:rsidRPr="00C50B27" w:rsidRDefault="00FB3A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splňuje základní požadavky kladené na tento druh textu, proto ji navrhuji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FB3A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Jaká je hlavní přínos vaší bakalářské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E35D2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233B59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FB3A74">
              <w:rPr>
                <w:sz w:val="22"/>
                <w:szCs w:val="22"/>
              </w:rPr>
              <w:t xml:space="preserve"> </w:t>
            </w:r>
            <w:r w:rsidR="00233B59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062" w:rsidRDefault="00D92062">
      <w:r>
        <w:separator/>
      </w:r>
    </w:p>
  </w:endnote>
  <w:endnote w:type="continuationSeparator" w:id="0">
    <w:p w:rsidR="00D92062" w:rsidRDefault="00D92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062" w:rsidRDefault="00D92062">
      <w:r>
        <w:separator/>
      </w:r>
    </w:p>
  </w:footnote>
  <w:footnote w:type="continuationSeparator" w:id="0">
    <w:p w:rsidR="00D92062" w:rsidRDefault="00D9206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667A3"/>
    <w:multiLevelType w:val="hybridMultilevel"/>
    <w:tmpl w:val="32BEE85E"/>
    <w:lvl w:ilvl="0" w:tplc="81CE1C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406D2"/>
    <w:rsid w:val="00154F27"/>
    <w:rsid w:val="00233B59"/>
    <w:rsid w:val="00362AB0"/>
    <w:rsid w:val="003F5DA2"/>
    <w:rsid w:val="00512982"/>
    <w:rsid w:val="00526D47"/>
    <w:rsid w:val="0055255D"/>
    <w:rsid w:val="005C219A"/>
    <w:rsid w:val="006847E2"/>
    <w:rsid w:val="007553A2"/>
    <w:rsid w:val="00842755"/>
    <w:rsid w:val="008614B3"/>
    <w:rsid w:val="00866D22"/>
    <w:rsid w:val="009A27D5"/>
    <w:rsid w:val="009C24B0"/>
    <w:rsid w:val="00B411DB"/>
    <w:rsid w:val="00BA3203"/>
    <w:rsid w:val="00C50B27"/>
    <w:rsid w:val="00CA7D64"/>
    <w:rsid w:val="00D05C79"/>
    <w:rsid w:val="00D92062"/>
    <w:rsid w:val="00DC1BF5"/>
    <w:rsid w:val="00E709EA"/>
    <w:rsid w:val="00E96998"/>
    <w:rsid w:val="00ED2FBE"/>
    <w:rsid w:val="00F1326B"/>
    <w:rsid w:val="00FB3A74"/>
    <w:rsid w:val="00FE3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66D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66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17</TotalTime>
  <Pages>1</Pages>
  <Words>349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2015-05-18T11:07:00Z</cp:lastPrinted>
  <dcterms:created xsi:type="dcterms:W3CDTF">2015-05-17T13:02:00Z</dcterms:created>
  <dcterms:modified xsi:type="dcterms:W3CDTF">2015-05-18T11:07:00Z</dcterms:modified>
</cp:coreProperties>
</file>